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76B41" w14:textId="26D63E1B" w:rsidR="00FB7F50" w:rsidRPr="00A60F3C" w:rsidRDefault="000B7E55" w:rsidP="00A60F3C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60F3C">
        <w:rPr>
          <w:rFonts w:ascii="Verdana" w:hAnsi="Verdana"/>
          <w:sz w:val="18"/>
          <w:szCs w:val="18"/>
        </w:rPr>
        <w:t>Kraków</w:t>
      </w:r>
      <w:r w:rsidR="00FB7F50" w:rsidRPr="00A60F3C">
        <w:rPr>
          <w:rFonts w:ascii="Verdana" w:hAnsi="Verdana"/>
          <w:sz w:val="18"/>
          <w:szCs w:val="18"/>
        </w:rPr>
        <w:t xml:space="preserve"> dnia: </w:t>
      </w:r>
      <w:r w:rsidRPr="00A60F3C">
        <w:rPr>
          <w:rFonts w:ascii="Verdana" w:hAnsi="Verdana"/>
          <w:sz w:val="18"/>
          <w:szCs w:val="18"/>
        </w:rPr>
        <w:t>2026-09-10</w:t>
      </w:r>
    </w:p>
    <w:p w14:paraId="0C1F297F" w14:textId="77777777" w:rsidR="000B7E55" w:rsidRPr="00A60F3C" w:rsidRDefault="000B7E5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60F3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A0F42DA" w14:textId="77777777" w:rsidR="000B7E55" w:rsidRPr="00A60F3C" w:rsidRDefault="000B7E5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60F3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4A8D87" w14:textId="468478AA" w:rsidR="00FB7F50" w:rsidRPr="00A60F3C" w:rsidRDefault="000B7E5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60F3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0246A0E" w14:textId="0A79F54B" w:rsidR="00FB7F50" w:rsidRPr="00A60F3C" w:rsidRDefault="000B7E55" w:rsidP="00FB7F50">
      <w:pPr>
        <w:rPr>
          <w:rFonts w:ascii="Verdana" w:hAnsi="Verdana"/>
          <w:sz w:val="18"/>
          <w:szCs w:val="18"/>
        </w:rPr>
      </w:pPr>
      <w:r w:rsidRPr="00A60F3C">
        <w:rPr>
          <w:rFonts w:ascii="Verdana" w:hAnsi="Verdana"/>
          <w:sz w:val="18"/>
          <w:szCs w:val="18"/>
        </w:rPr>
        <w:t>Al. Mickiewicza</w:t>
      </w:r>
      <w:r w:rsidR="00FB7F50" w:rsidRPr="00A60F3C">
        <w:rPr>
          <w:rFonts w:ascii="Verdana" w:hAnsi="Verdana"/>
          <w:sz w:val="18"/>
          <w:szCs w:val="18"/>
        </w:rPr>
        <w:t xml:space="preserve"> </w:t>
      </w:r>
      <w:r w:rsidRPr="00A60F3C">
        <w:rPr>
          <w:rFonts w:ascii="Verdana" w:hAnsi="Verdana"/>
          <w:sz w:val="18"/>
          <w:szCs w:val="18"/>
        </w:rPr>
        <w:t>30</w:t>
      </w:r>
    </w:p>
    <w:p w14:paraId="70057838" w14:textId="1D65CFAA" w:rsidR="00FB7F50" w:rsidRPr="00A60F3C" w:rsidRDefault="000B7E55" w:rsidP="00FB7F50">
      <w:pPr>
        <w:rPr>
          <w:rFonts w:ascii="Verdana" w:hAnsi="Verdana"/>
          <w:sz w:val="18"/>
          <w:szCs w:val="18"/>
        </w:rPr>
      </w:pPr>
      <w:r w:rsidRPr="00A60F3C">
        <w:rPr>
          <w:rFonts w:ascii="Verdana" w:hAnsi="Verdana"/>
          <w:sz w:val="18"/>
          <w:szCs w:val="18"/>
        </w:rPr>
        <w:t>30-059</w:t>
      </w:r>
      <w:r w:rsidR="00FB7F50" w:rsidRPr="00A60F3C">
        <w:rPr>
          <w:rFonts w:ascii="Verdana" w:hAnsi="Verdana"/>
          <w:sz w:val="18"/>
          <w:szCs w:val="18"/>
        </w:rPr>
        <w:t xml:space="preserve"> </w:t>
      </w:r>
      <w:r w:rsidRPr="00A60F3C">
        <w:rPr>
          <w:rFonts w:ascii="Verdana" w:hAnsi="Verdana"/>
          <w:sz w:val="18"/>
          <w:szCs w:val="18"/>
        </w:rPr>
        <w:t>Kraków</w:t>
      </w:r>
    </w:p>
    <w:p w14:paraId="1CE1F415" w14:textId="77777777" w:rsidR="008642B3" w:rsidRPr="00A60F3C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60F3C">
        <w:rPr>
          <w:rFonts w:ascii="Verdana" w:hAnsi="Verdana"/>
          <w:sz w:val="18"/>
          <w:szCs w:val="18"/>
        </w:rPr>
        <w:t>OGŁOSZENIE</w:t>
      </w:r>
    </w:p>
    <w:p w14:paraId="235D874C" w14:textId="77777777" w:rsidR="008642B3" w:rsidRPr="00A60F3C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60F3C">
        <w:rPr>
          <w:rFonts w:ascii="Verdana" w:hAnsi="Verdana"/>
          <w:b/>
          <w:sz w:val="18"/>
          <w:szCs w:val="18"/>
        </w:rPr>
        <w:t xml:space="preserve">o </w:t>
      </w:r>
      <w:r w:rsidR="0054734E" w:rsidRPr="00A60F3C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B7E55" w:rsidRPr="00A60F3C" w14:paraId="682BE834" w14:textId="77777777" w:rsidTr="00E60EB2">
        <w:trPr>
          <w:trHeight w:val="638"/>
        </w:trPr>
        <w:tc>
          <w:tcPr>
            <w:tcW w:w="959" w:type="dxa"/>
          </w:tcPr>
          <w:p w14:paraId="4FBB22C6" w14:textId="77777777" w:rsidR="000B7E55" w:rsidRPr="00A60F3C" w:rsidRDefault="000B7E55" w:rsidP="00E60E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60F3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931D7AD" w14:textId="53F85FDF" w:rsidR="000B7E55" w:rsidRPr="00A60F3C" w:rsidRDefault="000B7E55" w:rsidP="00E60EB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60F3C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60F3C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A60F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60F3C">
              <w:rPr>
                <w:rFonts w:ascii="Verdana" w:hAnsi="Verdana"/>
                <w:sz w:val="18"/>
                <w:szCs w:val="18"/>
              </w:rPr>
              <w:t>pn.</w:t>
            </w:r>
            <w:r w:rsidRPr="00A60F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60F3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60F3C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pieca rurowego dla </w:t>
            </w:r>
            <w:proofErr w:type="spellStart"/>
            <w:r w:rsidRPr="00A60F3C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A60F3C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KC-DE-zp.25.428.2026</w:t>
            </w:r>
            <w:r w:rsidRPr="00A60F3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60F3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60F3C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60F3C">
              <w:rPr>
                <w:rFonts w:ascii="Verdana" w:hAnsi="Verdana"/>
                <w:b/>
                <w:sz w:val="18"/>
                <w:szCs w:val="18"/>
              </w:rPr>
              <w:t xml:space="preserve"> KC-DE-zp.25.428.2026</w:t>
            </w:r>
            <w:r w:rsidRPr="00A60F3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B4FB8EC" w14:textId="77777777" w:rsidR="008642B3" w:rsidRPr="00A60F3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60F3C">
        <w:rPr>
          <w:rFonts w:ascii="Verdana" w:hAnsi="Verdana"/>
          <w:sz w:val="18"/>
          <w:szCs w:val="18"/>
        </w:rPr>
        <w:t xml:space="preserve">Zamawiający, </w:t>
      </w:r>
      <w:r w:rsidR="00CC324B" w:rsidRPr="00A60F3C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60F3C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60F3C">
        <w:rPr>
          <w:rFonts w:ascii="Verdana" w:hAnsi="Verdana"/>
          <w:sz w:val="18"/>
          <w:szCs w:val="18"/>
        </w:rPr>
        <w:t xml:space="preserve">ust. 1 pkt. 1 i </w:t>
      </w:r>
      <w:r w:rsidRPr="00A60F3C">
        <w:rPr>
          <w:rFonts w:ascii="Verdana" w:hAnsi="Verdana"/>
          <w:sz w:val="18"/>
          <w:szCs w:val="18"/>
        </w:rPr>
        <w:t xml:space="preserve">ust. </w:t>
      </w:r>
      <w:r w:rsidR="00A17CDB" w:rsidRPr="00A60F3C">
        <w:rPr>
          <w:rFonts w:ascii="Verdana" w:hAnsi="Verdana"/>
          <w:sz w:val="18"/>
          <w:szCs w:val="18"/>
        </w:rPr>
        <w:t>2</w:t>
      </w:r>
      <w:r w:rsidRPr="00A60F3C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60F3C">
        <w:rPr>
          <w:rFonts w:ascii="Verdana" w:hAnsi="Verdana"/>
          <w:sz w:val="18"/>
          <w:szCs w:val="18"/>
        </w:rPr>
        <w:t xml:space="preserve"> </w:t>
      </w:r>
      <w:r w:rsidR="00CC1A8E" w:rsidRPr="00A60F3C">
        <w:rPr>
          <w:rFonts w:ascii="Verdana" w:hAnsi="Verdana"/>
          <w:sz w:val="18"/>
          <w:szCs w:val="18"/>
        </w:rPr>
        <w:t>(</w:t>
      </w:r>
      <w:r w:rsidR="004D796A" w:rsidRPr="00A60F3C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A60F3C">
        <w:rPr>
          <w:rFonts w:ascii="Verdana" w:hAnsi="Verdana"/>
          <w:sz w:val="18"/>
          <w:szCs w:val="18"/>
        </w:rPr>
        <w:t>t.j</w:t>
      </w:r>
      <w:proofErr w:type="spellEnd"/>
      <w:r w:rsidR="00CC1A8E" w:rsidRPr="00A60F3C">
        <w:rPr>
          <w:rFonts w:ascii="Verdana" w:hAnsi="Verdana"/>
          <w:sz w:val="18"/>
          <w:szCs w:val="18"/>
        </w:rPr>
        <w:t xml:space="preserve">. ze zm.) </w:t>
      </w:r>
      <w:r w:rsidRPr="00A60F3C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A60F3C">
        <w:rPr>
          <w:rFonts w:ascii="Verdana" w:hAnsi="Verdana"/>
          <w:sz w:val="18"/>
          <w:szCs w:val="18"/>
        </w:rPr>
        <w:t>Pzp</w:t>
      </w:r>
      <w:proofErr w:type="spellEnd"/>
      <w:r w:rsidRPr="00A60F3C">
        <w:rPr>
          <w:rFonts w:ascii="Verdana" w:hAnsi="Verdana"/>
          <w:sz w:val="18"/>
          <w:szCs w:val="18"/>
        </w:rPr>
        <w:t>”</w:t>
      </w:r>
      <w:r w:rsidR="00D26ED6" w:rsidRPr="00A60F3C">
        <w:rPr>
          <w:rFonts w:ascii="Verdana" w:hAnsi="Verdana"/>
          <w:sz w:val="18"/>
          <w:szCs w:val="18"/>
        </w:rPr>
        <w:t xml:space="preserve">, </w:t>
      </w:r>
      <w:r w:rsidRPr="00A60F3C">
        <w:rPr>
          <w:rFonts w:ascii="Verdana" w:hAnsi="Verdana"/>
          <w:sz w:val="18"/>
          <w:szCs w:val="18"/>
        </w:rPr>
        <w:t>informuje</w:t>
      </w:r>
      <w:r w:rsidR="00D26ED6" w:rsidRPr="00A60F3C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60F3C">
        <w:rPr>
          <w:rFonts w:ascii="Verdana" w:hAnsi="Verdana"/>
          <w:sz w:val="18"/>
          <w:szCs w:val="18"/>
        </w:rPr>
        <w:t>najkorzystniejsz</w:t>
      </w:r>
      <w:r w:rsidR="00D26ED6" w:rsidRPr="00A60F3C">
        <w:rPr>
          <w:rFonts w:ascii="Verdana" w:hAnsi="Verdana"/>
          <w:sz w:val="18"/>
          <w:szCs w:val="18"/>
        </w:rPr>
        <w:t xml:space="preserve">a wybrana została </w:t>
      </w:r>
      <w:r w:rsidR="00756CDA" w:rsidRPr="00A60F3C">
        <w:rPr>
          <w:rFonts w:ascii="Verdana" w:hAnsi="Verdana"/>
          <w:sz w:val="18"/>
          <w:szCs w:val="18"/>
        </w:rPr>
        <w:t>ofer</w:t>
      </w:r>
      <w:r w:rsidR="00D26ED6" w:rsidRPr="00A60F3C">
        <w:rPr>
          <w:rFonts w:ascii="Verdana" w:hAnsi="Verdana"/>
          <w:sz w:val="18"/>
          <w:szCs w:val="18"/>
        </w:rPr>
        <w:t>t</w:t>
      </w:r>
      <w:r w:rsidR="009F0E5C" w:rsidRPr="00A60F3C">
        <w:rPr>
          <w:rFonts w:ascii="Verdana" w:hAnsi="Verdana"/>
          <w:sz w:val="18"/>
          <w:szCs w:val="18"/>
        </w:rPr>
        <w:t>a</w:t>
      </w:r>
      <w:r w:rsidR="00D26ED6" w:rsidRPr="00A60F3C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B7E55" w:rsidRPr="00A60F3C" w14:paraId="7009851C" w14:textId="77777777" w:rsidTr="00E60EB2">
        <w:trPr>
          <w:cantSplit/>
        </w:trPr>
        <w:tc>
          <w:tcPr>
            <w:tcW w:w="10150" w:type="dxa"/>
          </w:tcPr>
          <w:p w14:paraId="4EA5584A" w14:textId="2F3EB854" w:rsidR="000B7E55" w:rsidRPr="00A60F3C" w:rsidRDefault="000B7E55" w:rsidP="00E60EB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60F3C">
              <w:rPr>
                <w:rFonts w:ascii="Verdana" w:hAnsi="Verdana"/>
                <w:b/>
                <w:sz w:val="18"/>
                <w:szCs w:val="18"/>
              </w:rPr>
              <w:t xml:space="preserve">CZYLOK </w:t>
            </w:r>
            <w:r w:rsidR="0065530E" w:rsidRPr="00A60F3C">
              <w:rPr>
                <w:rFonts w:ascii="Verdana" w:hAnsi="Verdana"/>
                <w:b/>
                <w:sz w:val="18"/>
                <w:szCs w:val="18"/>
              </w:rPr>
              <w:t>Sp. z o. o.</w:t>
            </w:r>
          </w:p>
          <w:p w14:paraId="3838F982" w14:textId="706F6303" w:rsidR="000B7E55" w:rsidRPr="00A60F3C" w:rsidRDefault="0065530E" w:rsidP="00E60EB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60F3C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r w:rsidR="000B7E55" w:rsidRPr="00A60F3C">
              <w:rPr>
                <w:rFonts w:ascii="Verdana" w:hAnsi="Verdana"/>
                <w:bCs/>
                <w:sz w:val="18"/>
                <w:szCs w:val="18"/>
              </w:rPr>
              <w:t xml:space="preserve">Pszczyńska 36 </w:t>
            </w:r>
          </w:p>
          <w:p w14:paraId="445B7CB5" w14:textId="36B69047" w:rsidR="000B7E55" w:rsidRPr="00A60F3C" w:rsidRDefault="000B7E55" w:rsidP="0065530E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60F3C">
              <w:rPr>
                <w:rFonts w:ascii="Verdana" w:hAnsi="Verdana"/>
                <w:bCs/>
                <w:sz w:val="18"/>
                <w:szCs w:val="18"/>
              </w:rPr>
              <w:t>44-335 Jastrzębie-Zdrój</w:t>
            </w:r>
            <w:r w:rsidRPr="00A60F3C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4CC0F43" w14:textId="623CF37F" w:rsidR="000B7E55" w:rsidRPr="00A60F3C" w:rsidRDefault="000B7E55" w:rsidP="00E60EB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60F3C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65530E" w:rsidRPr="00A60F3C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A60F3C">
              <w:rPr>
                <w:rFonts w:ascii="Verdana" w:hAnsi="Verdana"/>
                <w:sz w:val="18"/>
                <w:szCs w:val="18"/>
              </w:rPr>
              <w:t>brutto</w:t>
            </w:r>
            <w:r w:rsidR="0065530E" w:rsidRPr="00A60F3C">
              <w:rPr>
                <w:rFonts w:ascii="Verdana" w:hAnsi="Verdana"/>
                <w:sz w:val="18"/>
                <w:szCs w:val="18"/>
              </w:rPr>
              <w:t>:</w:t>
            </w:r>
            <w:r w:rsidRPr="00A60F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0F3C">
              <w:rPr>
                <w:rFonts w:ascii="Verdana" w:hAnsi="Verdana"/>
                <w:b/>
                <w:sz w:val="18"/>
                <w:szCs w:val="18"/>
              </w:rPr>
              <w:t>25 830.00 zł</w:t>
            </w:r>
            <w:r w:rsidRPr="00A60F3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3723936" w14:textId="77777777" w:rsidR="000B7E55" w:rsidRPr="00A60F3C" w:rsidRDefault="000B7E55" w:rsidP="00E60EB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60F3C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60F3C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0F3C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60F3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7E7D949D" w14:textId="77777777" w:rsidR="003A0AFC" w:rsidRPr="00A60F3C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60F3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2E046DD3" w14:textId="77777777" w:rsidR="00E85D70" w:rsidRPr="00A60F3C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75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1134"/>
        <w:gridCol w:w="992"/>
      </w:tblGrid>
      <w:tr w:rsidR="00A60F3C" w:rsidRPr="00A60F3C" w14:paraId="7408CDA9" w14:textId="77777777" w:rsidTr="00E60EB2">
        <w:trPr>
          <w:trHeight w:val="510"/>
        </w:trPr>
        <w:tc>
          <w:tcPr>
            <w:tcW w:w="851" w:type="dxa"/>
            <w:vAlign w:val="center"/>
          </w:tcPr>
          <w:p w14:paraId="1DDAF8FC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60F3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748EAC18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06CF8AD" w14:textId="77777777" w:rsidR="00A60F3C" w:rsidRPr="00A60F3C" w:rsidRDefault="00A60F3C" w:rsidP="00E60E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0F8CC451" w14:textId="77777777" w:rsidR="00A60F3C" w:rsidRPr="00A60F3C" w:rsidRDefault="00A60F3C" w:rsidP="00E60E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6540522" w14:textId="77777777" w:rsidR="00A60F3C" w:rsidRPr="00A60F3C" w:rsidRDefault="00A60F3C" w:rsidP="00E60EB2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0055BB8D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60F3C" w:rsidRPr="00A60F3C" w14:paraId="4C8BC477" w14:textId="77777777" w:rsidTr="00E60EB2">
        <w:tc>
          <w:tcPr>
            <w:tcW w:w="851" w:type="dxa"/>
            <w:vAlign w:val="center"/>
          </w:tcPr>
          <w:p w14:paraId="10C6CA81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985" w:type="dxa"/>
            <w:vAlign w:val="center"/>
          </w:tcPr>
          <w:p w14:paraId="35536D56" w14:textId="77777777" w:rsidR="00A60F3C" w:rsidRPr="00A60F3C" w:rsidRDefault="00A60F3C" w:rsidP="00E60E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/>
                <w:sz w:val="18"/>
                <w:szCs w:val="18"/>
              </w:rPr>
              <w:t>CZYLOK Sp. o.  o.</w:t>
            </w:r>
          </w:p>
          <w:p w14:paraId="5C96581A" w14:textId="77777777" w:rsidR="00A60F3C" w:rsidRPr="00A60F3C" w:rsidRDefault="00A60F3C" w:rsidP="00E60E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 xml:space="preserve">Ul. Pszczyńska 336 </w:t>
            </w:r>
          </w:p>
          <w:p w14:paraId="0EBED1D0" w14:textId="77777777" w:rsidR="00A60F3C" w:rsidRPr="00A60F3C" w:rsidRDefault="00A60F3C" w:rsidP="00E60E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>44-335 Jastrzębie-Zdrój</w:t>
            </w:r>
          </w:p>
        </w:tc>
        <w:tc>
          <w:tcPr>
            <w:tcW w:w="1134" w:type="dxa"/>
            <w:vAlign w:val="center"/>
          </w:tcPr>
          <w:p w14:paraId="4983CF69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60B8C77C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BC9BFCF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75D020EB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A60F3C" w:rsidRPr="00A60F3C" w14:paraId="0B06323A" w14:textId="77777777" w:rsidTr="00E60EB2">
        <w:tc>
          <w:tcPr>
            <w:tcW w:w="851" w:type="dxa"/>
            <w:vAlign w:val="center"/>
          </w:tcPr>
          <w:p w14:paraId="28FCF50E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0B51DC2D" w14:textId="77777777" w:rsidR="00A60F3C" w:rsidRPr="00A60F3C" w:rsidRDefault="00A60F3C" w:rsidP="00E60EB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/>
                <w:sz w:val="18"/>
                <w:szCs w:val="18"/>
              </w:rPr>
              <w:t>IZO Zakład Izolacji Ogniotrwałych Sp. z o. o.</w:t>
            </w:r>
          </w:p>
          <w:p w14:paraId="5E7865C4" w14:textId="77777777" w:rsidR="00A60F3C" w:rsidRPr="00A60F3C" w:rsidRDefault="00A60F3C" w:rsidP="00E60EB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 xml:space="preserve">Ul. Łagiewnicka 29 </w:t>
            </w:r>
          </w:p>
          <w:p w14:paraId="4BE4EB9E" w14:textId="77777777" w:rsidR="00A60F3C" w:rsidRPr="00A60F3C" w:rsidRDefault="00A60F3C" w:rsidP="00E60EB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bCs/>
                <w:sz w:val="18"/>
                <w:szCs w:val="18"/>
              </w:rPr>
              <w:t>41-902 Bytom</w:t>
            </w:r>
          </w:p>
        </w:tc>
        <w:tc>
          <w:tcPr>
            <w:tcW w:w="1134" w:type="dxa"/>
            <w:vAlign w:val="center"/>
          </w:tcPr>
          <w:p w14:paraId="282FD6F4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55,20</w:t>
            </w:r>
          </w:p>
        </w:tc>
        <w:tc>
          <w:tcPr>
            <w:tcW w:w="1417" w:type="dxa"/>
            <w:vAlign w:val="center"/>
          </w:tcPr>
          <w:p w14:paraId="4E561E37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8D1FA12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A73796E" w14:textId="77777777" w:rsidR="00A60F3C" w:rsidRPr="00A60F3C" w:rsidRDefault="00A60F3C" w:rsidP="00E60EB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60F3C">
              <w:rPr>
                <w:rFonts w:ascii="Verdana" w:hAnsi="Verdana" w:cs="Times New Roman"/>
                <w:sz w:val="18"/>
                <w:szCs w:val="18"/>
              </w:rPr>
              <w:t xml:space="preserve">  95,20</w:t>
            </w:r>
          </w:p>
        </w:tc>
      </w:tr>
    </w:tbl>
    <w:p w14:paraId="7AF6014E" w14:textId="77777777" w:rsidR="00F960D7" w:rsidRPr="00A60F3C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A9CFC61" w14:textId="77777777" w:rsidR="00F960D7" w:rsidRPr="00A60F3C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60F3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26338" w14:textId="77777777" w:rsidR="00F27A54" w:rsidRDefault="00F27A54">
      <w:r>
        <w:separator/>
      </w:r>
    </w:p>
  </w:endnote>
  <w:endnote w:type="continuationSeparator" w:id="0">
    <w:p w14:paraId="48C8F78A" w14:textId="77777777" w:rsidR="00F27A54" w:rsidRDefault="00F2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2E2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AB43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C1038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B0AE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41E2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2A03C" w14:textId="77777777" w:rsidR="00F27A54" w:rsidRDefault="00F27A54">
      <w:r>
        <w:separator/>
      </w:r>
    </w:p>
  </w:footnote>
  <w:footnote w:type="continuationSeparator" w:id="0">
    <w:p w14:paraId="5815A6E4" w14:textId="77777777" w:rsidR="00F27A54" w:rsidRDefault="00F2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0D0F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720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D15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6112"/>
    <w:rsid w:val="00005838"/>
    <w:rsid w:val="00022322"/>
    <w:rsid w:val="00042497"/>
    <w:rsid w:val="000B7E55"/>
    <w:rsid w:val="000C1E6F"/>
    <w:rsid w:val="000E4E56"/>
    <w:rsid w:val="001A1468"/>
    <w:rsid w:val="001B7815"/>
    <w:rsid w:val="001C31ED"/>
    <w:rsid w:val="002B1E4F"/>
    <w:rsid w:val="002B6761"/>
    <w:rsid w:val="003042A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530E"/>
    <w:rsid w:val="00657C1E"/>
    <w:rsid w:val="006B585D"/>
    <w:rsid w:val="006E3089"/>
    <w:rsid w:val="006F6112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0F3C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776AB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7A54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58B095"/>
  <w15:chartTrackingRefBased/>
  <w15:docId w15:val="{F7FAFD2E-1563-4A13-B34E-7ECD4B52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60F3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2026-09-10T12:23:00Z</cp:lastPrinted>
  <dcterms:created xsi:type="dcterms:W3CDTF">2026-09-10T12:23:00Z</dcterms:created>
  <dcterms:modified xsi:type="dcterms:W3CDTF">2026-09-10T12:23:00Z</dcterms:modified>
</cp:coreProperties>
</file>