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5BB92" w14:textId="77777777" w:rsidR="009861D6" w:rsidRPr="004C6F11" w:rsidRDefault="009861D6" w:rsidP="00B2621C">
      <w:pPr>
        <w:spacing w:after="0" w:line="480" w:lineRule="auto"/>
        <w:rPr>
          <w:rFonts w:ascii="Cambria" w:hAnsi="Cambria" w:cs="Arial"/>
          <w:b/>
        </w:rPr>
      </w:pPr>
      <w:r w:rsidRPr="004C6F11">
        <w:rPr>
          <w:rFonts w:ascii="Cambria" w:hAnsi="Cambria"/>
          <w:b/>
          <w:sz w:val="16"/>
          <w:szCs w:val="16"/>
        </w:rPr>
        <w:tab/>
      </w:r>
      <w:r w:rsidRPr="004C6F11">
        <w:rPr>
          <w:rFonts w:ascii="Cambria" w:hAnsi="Cambria"/>
          <w:b/>
          <w:color w:val="FF0000"/>
          <w:sz w:val="16"/>
          <w:szCs w:val="16"/>
        </w:rPr>
        <w:tab/>
      </w:r>
      <w:r w:rsidRPr="004C6F11">
        <w:rPr>
          <w:rFonts w:ascii="Cambria" w:hAnsi="Cambria"/>
          <w:b/>
          <w:color w:val="FF0000"/>
          <w:sz w:val="16"/>
          <w:szCs w:val="16"/>
        </w:rPr>
        <w:tab/>
      </w:r>
      <w:r w:rsidRPr="004C6F11">
        <w:rPr>
          <w:rFonts w:ascii="Cambria" w:hAnsi="Cambria"/>
          <w:b/>
          <w:i/>
          <w:color w:val="FF0000"/>
          <w:sz w:val="16"/>
          <w:szCs w:val="16"/>
        </w:rPr>
        <w:tab/>
      </w:r>
      <w:r w:rsidRPr="004C6F11">
        <w:rPr>
          <w:rFonts w:ascii="Cambria" w:hAnsi="Cambria"/>
          <w:b/>
          <w:i/>
          <w:color w:val="FF0000"/>
          <w:sz w:val="16"/>
          <w:szCs w:val="16"/>
        </w:rPr>
        <w:tab/>
      </w:r>
      <w:r w:rsidRPr="004C6F11">
        <w:rPr>
          <w:rFonts w:ascii="Cambria" w:hAnsi="Cambria"/>
          <w:b/>
          <w:i/>
          <w:color w:val="FF0000"/>
          <w:sz w:val="16"/>
          <w:szCs w:val="16"/>
        </w:rPr>
        <w:tab/>
      </w:r>
      <w:r w:rsidRPr="004C6F11">
        <w:rPr>
          <w:rFonts w:ascii="Cambria" w:hAnsi="Cambria"/>
          <w:b/>
          <w:i/>
          <w:sz w:val="16"/>
          <w:szCs w:val="16"/>
        </w:rPr>
        <w:tab/>
      </w:r>
      <w:r w:rsidR="00B2621C" w:rsidRPr="004C6F11">
        <w:rPr>
          <w:rFonts w:ascii="Cambria" w:hAnsi="Cambria"/>
          <w:b/>
          <w:i/>
          <w:sz w:val="16"/>
          <w:szCs w:val="16"/>
        </w:rPr>
        <w:t xml:space="preserve">                                </w:t>
      </w:r>
      <w:r w:rsidRPr="004C6F11">
        <w:rPr>
          <w:rFonts w:ascii="Cambria" w:hAnsi="Cambria" w:cs="Arial"/>
        </w:rPr>
        <w:t xml:space="preserve">Załącznik nr </w:t>
      </w:r>
      <w:r w:rsidR="00B2621C" w:rsidRPr="004C6F11">
        <w:rPr>
          <w:rFonts w:ascii="Cambria" w:hAnsi="Cambria" w:cs="Arial"/>
        </w:rPr>
        <w:t>3 do SWZ</w:t>
      </w:r>
    </w:p>
    <w:p w14:paraId="0449C0E3" w14:textId="77777777" w:rsidR="009861D6" w:rsidRPr="004C6F11" w:rsidRDefault="009861D6" w:rsidP="009861D6">
      <w:pPr>
        <w:spacing w:after="0" w:line="254" w:lineRule="auto"/>
        <w:rPr>
          <w:rFonts w:ascii="Cambria" w:hAnsi="Cambria" w:cs="Arial"/>
          <w:b/>
        </w:rPr>
      </w:pPr>
      <w:r w:rsidRPr="004C6F11">
        <w:rPr>
          <w:rFonts w:ascii="Cambria" w:hAnsi="Cambria" w:cs="Arial"/>
          <w:b/>
        </w:rPr>
        <w:t>Podmiot udostepniający zasoby :</w:t>
      </w:r>
    </w:p>
    <w:p w14:paraId="1C7966B6" w14:textId="77777777" w:rsidR="00B2621C" w:rsidRPr="004C6F1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4C6F11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86607F7" w14:textId="77777777" w:rsidR="00B2621C" w:rsidRPr="004C6F1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4C6F11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D4C833E" w14:textId="77777777" w:rsidR="00B2621C" w:rsidRPr="004C6F1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4C6F11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B53CCBE" w14:textId="77777777" w:rsidR="00B2621C" w:rsidRPr="004C6F1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4C6F11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58E29287" w14:textId="77777777" w:rsidR="00B2621C" w:rsidRPr="004C6F1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4C6F11">
        <w:rPr>
          <w:rFonts w:ascii="Cambria" w:eastAsia="Times New Roman" w:hAnsi="Cambria" w:cs="Arial"/>
          <w:sz w:val="20"/>
          <w:lang w:eastAsia="pl-PL"/>
        </w:rPr>
        <w:t>(pełna nazwa/firma, adres,</w:t>
      </w:r>
    </w:p>
    <w:p w14:paraId="071C287A" w14:textId="77777777" w:rsidR="00B2621C" w:rsidRPr="004C6F1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4C6F11">
        <w:rPr>
          <w:rFonts w:ascii="Cambria" w:eastAsia="Times New Roman" w:hAnsi="Cambria" w:cs="Arial"/>
          <w:sz w:val="20"/>
          <w:lang w:eastAsia="pl-PL"/>
        </w:rPr>
        <w:t>w zależności od podmiotu: NIP/PESEL,</w:t>
      </w:r>
    </w:p>
    <w:p w14:paraId="5E498538" w14:textId="77777777" w:rsidR="00B2621C" w:rsidRPr="004C6F1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4C6F11">
        <w:rPr>
          <w:rFonts w:ascii="Cambria" w:eastAsia="Times New Roman" w:hAnsi="Cambria" w:cs="Arial"/>
          <w:sz w:val="20"/>
          <w:lang w:eastAsia="pl-PL"/>
        </w:rPr>
        <w:t>KRS/</w:t>
      </w:r>
      <w:proofErr w:type="spellStart"/>
      <w:r w:rsidRPr="004C6F11">
        <w:rPr>
          <w:rFonts w:ascii="Cambria" w:eastAsia="Times New Roman" w:hAnsi="Cambria" w:cs="Arial"/>
          <w:sz w:val="20"/>
          <w:lang w:eastAsia="pl-PL"/>
        </w:rPr>
        <w:t>CEiDG</w:t>
      </w:r>
      <w:proofErr w:type="spellEnd"/>
      <w:r w:rsidRPr="004C6F11">
        <w:rPr>
          <w:rFonts w:ascii="Cambria" w:eastAsia="Times New Roman" w:hAnsi="Cambria" w:cs="Arial"/>
          <w:sz w:val="20"/>
          <w:lang w:eastAsia="pl-PL"/>
        </w:rPr>
        <w:t>)</w:t>
      </w:r>
    </w:p>
    <w:p w14:paraId="45889853" w14:textId="77777777" w:rsidR="00B2621C" w:rsidRPr="004C6F1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24487FF8" w14:textId="77777777" w:rsidR="00B2621C" w:rsidRPr="004C6F1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4C6F11">
        <w:rPr>
          <w:rFonts w:ascii="Cambria" w:eastAsia="Times New Roman" w:hAnsi="Cambria" w:cs="Arial"/>
          <w:lang w:eastAsia="pl-PL"/>
        </w:rPr>
        <w:t>reprezentowany przez:</w:t>
      </w:r>
    </w:p>
    <w:p w14:paraId="0C622271" w14:textId="77777777" w:rsidR="00B2621C" w:rsidRPr="004C6F1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4C6F11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2BCFF842" w14:textId="77777777" w:rsidR="00B2621C" w:rsidRPr="004C6F1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4C6F11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6473C016" w14:textId="77777777" w:rsidR="00B2621C" w:rsidRPr="004C6F1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4C6F11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479CEA1A" w14:textId="77777777" w:rsidR="00B2621C" w:rsidRPr="004C6F1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4C6F11">
        <w:rPr>
          <w:rFonts w:ascii="Cambria" w:eastAsia="Times New Roman" w:hAnsi="Cambria" w:cs="Arial"/>
          <w:lang w:eastAsia="pl-PL"/>
        </w:rPr>
        <w:t>(imię, nazwisko, stanowisko/podstawa do reprezentacji)</w:t>
      </w:r>
    </w:p>
    <w:p w14:paraId="69CDC6AD" w14:textId="77777777" w:rsidR="00B2621C" w:rsidRPr="004C6F1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164BD5E2" w14:textId="77777777" w:rsidR="00B2621C" w:rsidRPr="004C6F11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7658FC51" w14:textId="77777777" w:rsidR="009861D6" w:rsidRPr="004C6F11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eastAsia="Times New Roman" w:hAnsi="Cambria" w:cs="Arial"/>
          <w:b/>
          <w:u w:val="single"/>
          <w:lang w:eastAsia="pl-PL"/>
        </w:rPr>
      </w:pPr>
      <w:r w:rsidRPr="004C6F11">
        <w:rPr>
          <w:rFonts w:ascii="Cambria" w:eastAsia="Times New Roman" w:hAnsi="Cambria" w:cs="Arial"/>
          <w:b/>
          <w:u w:val="single"/>
          <w:lang w:eastAsia="pl-PL"/>
        </w:rPr>
        <w:t>OŚWIADCZENIE PODMIOTU TRZECIEGO UDOSTEPNIAJĄCEGO ZASOBY</w:t>
      </w:r>
    </w:p>
    <w:p w14:paraId="4ED498A0" w14:textId="77777777" w:rsidR="00B2621C" w:rsidRPr="004C6F11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14:paraId="4CF00CDD" w14:textId="77777777" w:rsidR="00B2621C" w:rsidRPr="004C6F11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</w:rPr>
      </w:pPr>
      <w:r w:rsidRPr="004C6F11">
        <w:rPr>
          <w:rFonts w:ascii="Cambria" w:hAnsi="Cambria" w:cs="Arial"/>
        </w:rPr>
        <w:t xml:space="preserve">SKŁADANE NA PODSTAWIE ART. 125 UST. 1 USTAWY Z DNIA 11 WRZEŚNIA 2019R. </w:t>
      </w:r>
    </w:p>
    <w:p w14:paraId="302A52DA" w14:textId="77777777" w:rsidR="00B2621C" w:rsidRPr="004C6F11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</w:rPr>
      </w:pPr>
      <w:r w:rsidRPr="004C6F11">
        <w:rPr>
          <w:rFonts w:ascii="Cambria" w:hAnsi="Cambria" w:cs="Arial"/>
        </w:rPr>
        <w:t xml:space="preserve">Prawo zamówień publicznych (dalej jako: </w:t>
      </w:r>
      <w:proofErr w:type="spellStart"/>
      <w:r w:rsidRPr="004C6F11">
        <w:rPr>
          <w:rFonts w:ascii="Cambria" w:hAnsi="Cambria" w:cs="Arial"/>
        </w:rPr>
        <w:t>Pzp</w:t>
      </w:r>
      <w:proofErr w:type="spellEnd"/>
      <w:r w:rsidRPr="004C6F11">
        <w:rPr>
          <w:rFonts w:ascii="Cambria" w:hAnsi="Cambria" w:cs="Arial"/>
        </w:rPr>
        <w:t>)</w:t>
      </w:r>
    </w:p>
    <w:p w14:paraId="62B9437E" w14:textId="77777777" w:rsidR="00B2621C" w:rsidRPr="004C6F11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  <w:b/>
        </w:rPr>
      </w:pPr>
      <w:r w:rsidRPr="004C6F11">
        <w:rPr>
          <w:rFonts w:ascii="Cambria" w:hAnsi="Cambria" w:cs="Arial"/>
          <w:b/>
        </w:rPr>
        <w:t xml:space="preserve"> DOTYCZĄCE PODSTAW WYKLUCZENIA Z POSTĘPOWANIA </w:t>
      </w:r>
    </w:p>
    <w:p w14:paraId="785F31DB" w14:textId="77777777" w:rsidR="00B2621C" w:rsidRPr="004C6F11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  <w:b/>
          <w:bCs/>
        </w:rPr>
      </w:pPr>
      <w:r w:rsidRPr="004C6F11">
        <w:rPr>
          <w:rFonts w:ascii="Cambria" w:hAnsi="Cambria" w:cs="Arial"/>
          <w:b/>
        </w:rPr>
        <w:t>ORAZ SPEŁNIANIU WARUNKÓW UDZIAŁU W POSTĘPOWANIU</w:t>
      </w:r>
    </w:p>
    <w:p w14:paraId="77088CC6" w14:textId="77777777" w:rsidR="00B2621C" w:rsidRPr="004C6F11" w:rsidRDefault="00B2621C" w:rsidP="00B2621C">
      <w:pPr>
        <w:widowControl w:val="0"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14:paraId="1E0D8FA1" w14:textId="77777777" w:rsidR="000011B0" w:rsidRPr="004C6F11" w:rsidRDefault="009861D6" w:rsidP="000011B0">
      <w:pPr>
        <w:autoSpaceDE w:val="0"/>
        <w:autoSpaceDN w:val="0"/>
        <w:adjustRightInd w:val="0"/>
        <w:spacing w:after="120"/>
        <w:jc w:val="both"/>
        <w:rPr>
          <w:rFonts w:ascii="Cambria" w:eastAsia="Times New Roman" w:hAnsi="Cambria" w:cs="Arial"/>
          <w:b/>
          <w:bCs/>
          <w:szCs w:val="18"/>
          <w:lang w:eastAsia="pl-PL"/>
        </w:rPr>
      </w:pPr>
      <w:r w:rsidRPr="004C6F11">
        <w:rPr>
          <w:rFonts w:ascii="Cambria" w:eastAsia="Times New Roman" w:hAnsi="Cambria" w:cs="Arial"/>
          <w:lang w:eastAsia="pl-PL"/>
        </w:rPr>
        <w:t>Na potrzeby postępowania o udzielenie zamówienia publicznego pn.</w:t>
      </w:r>
      <w:bookmarkStart w:id="0" w:name="_Hlk161655418"/>
      <w:r w:rsidR="00826362" w:rsidRPr="004C6F11">
        <w:rPr>
          <w:rFonts w:ascii="Cambria" w:eastAsia="Times New Roman" w:hAnsi="Cambria" w:cs="Arial"/>
          <w:lang w:eastAsia="pl-PL"/>
        </w:rPr>
        <w:t xml:space="preserve"> </w:t>
      </w:r>
      <w:r w:rsidR="000800AD" w:rsidRPr="004C6F11">
        <w:rPr>
          <w:rFonts w:ascii="Cambria" w:hAnsi="Cambria"/>
          <w:b/>
        </w:rPr>
        <w:t>roboty budowlane w obiektach Uniwersytetu im. Adama Mickiewicza w Poznaniu</w:t>
      </w:r>
      <w:r w:rsidR="000011B0" w:rsidRPr="004C6F11">
        <w:rPr>
          <w:rFonts w:ascii="Cambria" w:eastAsia="Times New Roman" w:hAnsi="Cambria" w:cs="Arial"/>
          <w:b/>
          <w:bCs/>
          <w:szCs w:val="18"/>
          <w:lang w:eastAsia="pl-PL"/>
        </w:rPr>
        <w:t>:</w:t>
      </w:r>
    </w:p>
    <w:p w14:paraId="094BC52B" w14:textId="77777777" w:rsidR="000011B0" w:rsidRPr="004C6F11" w:rsidRDefault="000011B0" w:rsidP="000011B0">
      <w:pPr>
        <w:autoSpaceDE w:val="0"/>
        <w:autoSpaceDN w:val="0"/>
        <w:adjustRightInd w:val="0"/>
        <w:spacing w:after="120"/>
        <w:jc w:val="center"/>
        <w:rPr>
          <w:rFonts w:ascii="Cambria" w:eastAsia="Times New Roman" w:hAnsi="Cambria" w:cs="Arial"/>
          <w:b/>
          <w:bCs/>
          <w:color w:val="C00000"/>
          <w:sz w:val="28"/>
          <w:lang w:eastAsia="pl-PL"/>
        </w:rPr>
      </w:pPr>
      <w:r w:rsidRPr="004C6F11">
        <w:rPr>
          <w:rFonts w:ascii="Cambria" w:eastAsia="Times New Roman" w:hAnsi="Cambria" w:cs="Arial"/>
          <w:b/>
          <w:bCs/>
          <w:color w:val="C00000"/>
          <w:sz w:val="28"/>
          <w:lang w:eastAsia="pl-PL"/>
        </w:rPr>
        <w:t>CZĘŚĆ: …………</w:t>
      </w:r>
    </w:p>
    <w:bookmarkEnd w:id="0"/>
    <w:p w14:paraId="3AD7C682" w14:textId="77777777" w:rsidR="009861D6" w:rsidRPr="004C6F11" w:rsidRDefault="00B2621C" w:rsidP="00434F3C">
      <w:pPr>
        <w:autoSpaceDE w:val="0"/>
        <w:autoSpaceDN w:val="0"/>
        <w:adjustRightInd w:val="0"/>
        <w:spacing w:after="120"/>
        <w:jc w:val="both"/>
        <w:rPr>
          <w:rFonts w:ascii="Cambria" w:eastAsia="Times New Roman" w:hAnsi="Cambria" w:cs="Arial"/>
          <w:lang w:eastAsia="pl-PL"/>
        </w:rPr>
      </w:pPr>
      <w:r w:rsidRPr="004C6F11">
        <w:rPr>
          <w:rFonts w:ascii="Cambria" w:eastAsia="Times New Roman" w:hAnsi="Cambria" w:cs="Arial"/>
          <w:lang w:eastAsia="pl-PL"/>
        </w:rPr>
        <w:t>o</w:t>
      </w:r>
      <w:r w:rsidR="009861D6" w:rsidRPr="004C6F11">
        <w:rPr>
          <w:rFonts w:ascii="Cambria" w:eastAsia="Times New Roman" w:hAnsi="Cambria" w:cs="Arial"/>
          <w:lang w:eastAsia="pl-PL"/>
        </w:rPr>
        <w:t>świadczam, co następuje:</w:t>
      </w:r>
    </w:p>
    <w:p w14:paraId="02E73270" w14:textId="77777777" w:rsidR="009861D6" w:rsidRPr="004C6F11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r w:rsidRPr="004C6F11">
        <w:rPr>
          <w:rFonts w:ascii="Cambria" w:eastAsia="Times New Roman" w:hAnsi="Cambria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4C6F11">
        <w:rPr>
          <w:rFonts w:ascii="Cambria" w:eastAsia="Times New Roman" w:hAnsi="Cambria" w:cs="Arial"/>
          <w:lang w:eastAsia="pl-PL"/>
        </w:rPr>
        <w:t>Pzp</w:t>
      </w:r>
      <w:proofErr w:type="spellEnd"/>
      <w:r w:rsidRPr="004C6F11">
        <w:rPr>
          <w:rFonts w:ascii="Cambria" w:eastAsia="Times New Roman" w:hAnsi="Cambria" w:cs="Arial"/>
          <w:lang w:eastAsia="pl-PL"/>
        </w:rPr>
        <w:t>.</w:t>
      </w:r>
    </w:p>
    <w:p w14:paraId="7A86918E" w14:textId="77777777" w:rsidR="00DA62DA" w:rsidRPr="004C6F11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Cambria" w:eastAsia="Times New Roman" w:hAnsi="Cambria" w:cs="Arial"/>
          <w:lang w:eastAsia="pl-PL"/>
        </w:rPr>
      </w:pPr>
    </w:p>
    <w:p w14:paraId="178AEE80" w14:textId="77777777" w:rsidR="009861D6" w:rsidRPr="004C6F11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bookmarkStart w:id="1" w:name="_Hlk65746830"/>
      <w:r w:rsidRPr="004C6F11">
        <w:rPr>
          <w:rFonts w:ascii="Cambria" w:eastAsia="Times New Roman" w:hAnsi="Cambria" w:cs="Arial"/>
          <w:lang w:eastAsia="pl-PL"/>
        </w:rPr>
        <w:t xml:space="preserve">Oświadczam, że </w:t>
      </w:r>
      <w:bookmarkEnd w:id="1"/>
      <w:r w:rsidRPr="004C6F11">
        <w:rPr>
          <w:rFonts w:ascii="Cambria" w:eastAsia="Times New Roman" w:hAnsi="Cambria" w:cs="Arial"/>
          <w:lang w:eastAsia="pl-PL"/>
        </w:rPr>
        <w:t>zachodzą w stosunku do mnie podstawy wykluczenia z postępowania na podstawie art. ……………………………...</w:t>
      </w:r>
      <w:r w:rsidRPr="004C6F11">
        <w:rPr>
          <w:rFonts w:ascii="Cambria" w:eastAsia="Times New Roman" w:hAnsi="Cambria" w:cs="Arial"/>
          <w:vertAlign w:val="superscript"/>
          <w:lang w:eastAsia="pl-PL"/>
        </w:rPr>
        <w:footnoteReference w:id="1"/>
      </w:r>
      <w:r w:rsidRPr="004C6F11">
        <w:rPr>
          <w:rFonts w:ascii="Cambria" w:eastAsia="Times New Roman" w:hAnsi="Cambria" w:cs="Arial"/>
          <w:lang w:eastAsia="pl-PL"/>
        </w:rPr>
        <w:t xml:space="preserve"> ustawy </w:t>
      </w:r>
      <w:proofErr w:type="spellStart"/>
      <w:r w:rsidRPr="004C6F11">
        <w:rPr>
          <w:rFonts w:ascii="Cambria" w:eastAsia="Times New Roman" w:hAnsi="Cambria" w:cs="Arial"/>
          <w:lang w:eastAsia="pl-PL"/>
        </w:rPr>
        <w:t>Pzp</w:t>
      </w:r>
      <w:proofErr w:type="spellEnd"/>
      <w:r w:rsidRPr="004C6F11">
        <w:rPr>
          <w:rFonts w:ascii="Cambria" w:eastAsia="Times New Roman" w:hAnsi="Cambria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C6F11">
        <w:rPr>
          <w:rFonts w:ascii="Cambria" w:eastAsia="Times New Roman" w:hAnsi="Cambria" w:cs="Arial"/>
          <w:lang w:eastAsia="pl-PL"/>
        </w:rPr>
        <w:t>Pzp</w:t>
      </w:r>
      <w:proofErr w:type="spellEnd"/>
      <w:r w:rsidRPr="004C6F11">
        <w:rPr>
          <w:rFonts w:ascii="Cambria" w:eastAsia="Times New Roman" w:hAnsi="Cambria" w:cs="Arial"/>
          <w:lang w:eastAsia="pl-PL"/>
        </w:rPr>
        <w:t xml:space="preserve"> podjąłem następujące środki naprawcze</w:t>
      </w:r>
      <w:r w:rsidRPr="004C6F11">
        <w:rPr>
          <w:rFonts w:ascii="Cambria" w:eastAsia="Times New Roman" w:hAnsi="Cambria" w:cs="Arial"/>
          <w:vertAlign w:val="superscript"/>
          <w:lang w:eastAsia="pl-PL"/>
        </w:rPr>
        <w:footnoteReference w:id="2"/>
      </w:r>
      <w:r w:rsidRPr="004C6F11">
        <w:rPr>
          <w:rFonts w:ascii="Cambria" w:eastAsia="Times New Roman" w:hAnsi="Cambria" w:cs="Arial"/>
          <w:lang w:eastAsia="pl-PL"/>
        </w:rPr>
        <w:t>:</w:t>
      </w:r>
      <w:r w:rsidRPr="004C6F11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47EC5CEC" w14:textId="77777777" w:rsidR="009861D6" w:rsidRPr="004C6F11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  <w:r w:rsidRPr="004C6F11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  <w:r w:rsidRPr="004C6F11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51B59AF5" w14:textId="77777777" w:rsidR="009861D6" w:rsidRPr="004C6F11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  <w:r w:rsidRPr="004C6F11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</w:p>
    <w:p w14:paraId="3F067EF2" w14:textId="77777777" w:rsidR="00FA4F96" w:rsidRPr="004C6F11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</w:p>
    <w:p w14:paraId="7740F0DD" w14:textId="77777777" w:rsidR="009861D6" w:rsidRPr="004C6F11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r w:rsidRPr="004C6F11">
        <w:rPr>
          <w:rFonts w:ascii="Cambria" w:eastAsia="Times New Roman" w:hAnsi="Cambria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4EED35D4" w14:textId="77777777" w:rsidR="004C6F11" w:rsidRPr="004C6F11" w:rsidRDefault="004C6F11" w:rsidP="004C6F11">
      <w:pPr>
        <w:spacing w:after="0" w:line="240" w:lineRule="auto"/>
        <w:jc w:val="both"/>
        <w:rPr>
          <w:rFonts w:ascii="Cambria" w:eastAsia="Times New Roman" w:hAnsi="Cambria" w:cs="Arial"/>
          <w:i/>
          <w:iCs/>
        </w:rPr>
      </w:pPr>
      <w:r w:rsidRPr="004C6F11">
        <w:rPr>
          <w:rFonts w:ascii="Cambria" w:eastAsia="Times New Roman" w:hAnsi="Cambria" w:cs="Arial"/>
          <w:i/>
          <w:iCs/>
        </w:rPr>
        <w:t>Jeżeli dotyczy:</w:t>
      </w:r>
    </w:p>
    <w:p w14:paraId="7D36DE47" w14:textId="77777777" w:rsidR="004C6F11" w:rsidRPr="004C6F11" w:rsidRDefault="004C6F11" w:rsidP="004C6F11">
      <w:pPr>
        <w:ind w:left="426" w:hanging="426"/>
        <w:rPr>
          <w:rFonts w:ascii="Cambria" w:eastAsia="Times New Roman" w:hAnsi="Cambria" w:cs="Arial"/>
        </w:rPr>
      </w:pPr>
      <w:r w:rsidRPr="004C6F11">
        <w:rPr>
          <w:rFonts w:ascii="Cambria" w:hAnsi="Cambria" w:cs="Arial"/>
        </w:rPr>
        <w:t>4)* Oświadczam, że będę posługiwał się certyfikatem potwierdzającym brak istnienia podstaw wykluczenia z postępowania o udzielenie zamówienia, o których mowa w art. 108 ust. 1:</w:t>
      </w:r>
    </w:p>
    <w:p w14:paraId="3CFA48F2" w14:textId="77777777" w:rsidR="004C6F11" w:rsidRPr="004C6F11" w:rsidRDefault="004C6F11" w:rsidP="004C6F11">
      <w:pPr>
        <w:ind w:left="720"/>
        <w:rPr>
          <w:rFonts w:ascii="Cambria" w:hAnsi="Cambria" w:cs="Arial"/>
        </w:rPr>
      </w:pPr>
      <w:r w:rsidRPr="004C6F11">
        <w:rPr>
          <w:rFonts w:ascii="Cambria" w:hAnsi="Cambria" w:cs="Arial"/>
        </w:rPr>
        <w:t>1. numer i oznaczenie certyfikatu: ……………………….</w:t>
      </w:r>
      <w:r w:rsidRPr="004C6F11">
        <w:rPr>
          <w:rFonts w:ascii="Cambria" w:hAnsi="Cambria" w:cs="Arial"/>
        </w:rPr>
        <w:br/>
        <w:t>2. nazwę podmiotu certyfikującego, który wydał certyfikat: ………………………….</w:t>
      </w:r>
      <w:r w:rsidRPr="004C6F11">
        <w:rPr>
          <w:rFonts w:ascii="Cambria" w:hAnsi="Cambria" w:cs="Arial"/>
        </w:rPr>
        <w:br/>
        <w:t>3. okres ważności certyfikacji Wykonawcy: ……………………….</w:t>
      </w:r>
      <w:r w:rsidRPr="004C6F11">
        <w:rPr>
          <w:rFonts w:ascii="Cambria" w:hAnsi="Cambria" w:cs="Arial"/>
        </w:rPr>
        <w:br/>
        <w:t>4. wskazanie w zakresie, których podstaw wykluczenia Wykonawca będzie posługiwał się certyfikatem: …………………………."</w:t>
      </w:r>
    </w:p>
    <w:p w14:paraId="68CD4F31" w14:textId="77777777" w:rsidR="004C6F11" w:rsidRPr="004C6F11" w:rsidRDefault="004C6F11" w:rsidP="004C6F11">
      <w:pPr>
        <w:spacing w:after="0" w:line="240" w:lineRule="auto"/>
        <w:ind w:left="720"/>
        <w:jc w:val="both"/>
        <w:rPr>
          <w:rFonts w:ascii="Cambria" w:eastAsia="Times New Roman" w:hAnsi="Cambria"/>
          <w:sz w:val="20"/>
          <w:szCs w:val="20"/>
        </w:rPr>
      </w:pPr>
    </w:p>
    <w:p w14:paraId="2763FE7E" w14:textId="77777777" w:rsidR="004C6F11" w:rsidRPr="004C6F11" w:rsidRDefault="004C6F11" w:rsidP="004C6F11">
      <w:pPr>
        <w:tabs>
          <w:tab w:val="left" w:pos="284"/>
        </w:tabs>
        <w:spacing w:after="0" w:line="240" w:lineRule="auto"/>
        <w:jc w:val="both"/>
        <w:rPr>
          <w:rFonts w:ascii="Cambria" w:eastAsia="Times New Roman" w:hAnsi="Cambria" w:cs="Arial"/>
        </w:rPr>
      </w:pPr>
      <w:r w:rsidRPr="004C6F11">
        <w:rPr>
          <w:rFonts w:ascii="Cambria" w:hAnsi="Cambria" w:cs="Arial"/>
        </w:rPr>
        <w:t xml:space="preserve">5)* Oświadczam, że będę posługiwał się certyfikatem potwierdzającym </w:t>
      </w:r>
      <w:r w:rsidRPr="004C6F11">
        <w:rPr>
          <w:rFonts w:ascii="Cambria" w:eastAsia="Times New Roman" w:hAnsi="Cambria" w:cs="Arial"/>
        </w:rPr>
        <w:t>spełnienie warunku udziału w postępowaniu określonego przez Zamawiającego w specyfikacji warunków zamówienia rozdz. 7 pkt. 7.2 a) i c)</w:t>
      </w:r>
      <w:r w:rsidRPr="004C6F11">
        <w:rPr>
          <w:rFonts w:ascii="Cambria" w:hAnsi="Cambria" w:cs="Arial"/>
        </w:rPr>
        <w:t>:</w:t>
      </w:r>
    </w:p>
    <w:p w14:paraId="2A926D87" w14:textId="77777777" w:rsidR="004C6F11" w:rsidRPr="004C6F11" w:rsidRDefault="004C6F11" w:rsidP="004C6F11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4C6F11">
        <w:rPr>
          <w:rFonts w:ascii="Cambria" w:hAnsi="Cambria" w:cs="Arial"/>
        </w:rPr>
        <w:t>numer i oznaczenie certyfikatu: ………………………</w:t>
      </w:r>
    </w:p>
    <w:p w14:paraId="51DE9B49" w14:textId="77777777" w:rsidR="004C6F11" w:rsidRPr="004C6F11" w:rsidRDefault="004C6F11" w:rsidP="004C6F11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4C6F11">
        <w:rPr>
          <w:rFonts w:ascii="Cambria" w:hAnsi="Cambria" w:cs="Arial"/>
        </w:rPr>
        <w:t>nazwę podmiotu certyfikującego, który wydał certyfikat: …………………………</w:t>
      </w:r>
    </w:p>
    <w:p w14:paraId="46153C0D" w14:textId="77777777" w:rsidR="004C6F11" w:rsidRPr="004C6F11" w:rsidRDefault="004C6F11" w:rsidP="004C6F11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4C6F11">
        <w:rPr>
          <w:rFonts w:ascii="Cambria" w:hAnsi="Cambria" w:cs="Arial"/>
        </w:rPr>
        <w:t>okres ważności certyfikacji Wykonawcy: ………………………</w:t>
      </w:r>
    </w:p>
    <w:p w14:paraId="11653E28" w14:textId="384EE789" w:rsidR="009861D6" w:rsidRPr="004C6F11" w:rsidRDefault="004C6F11" w:rsidP="004C6F11">
      <w:pPr>
        <w:widowControl w:val="0"/>
        <w:numPr>
          <w:ilvl w:val="0"/>
          <w:numId w:val="13"/>
        </w:numPr>
        <w:spacing w:after="0" w:line="240" w:lineRule="auto"/>
        <w:ind w:left="1418" w:hanging="698"/>
        <w:jc w:val="both"/>
        <w:rPr>
          <w:rFonts w:ascii="Cambria" w:eastAsia="Times New Roman" w:hAnsi="Cambria" w:cs="Arial"/>
          <w:lang w:eastAsia="pl-PL"/>
        </w:rPr>
      </w:pPr>
      <w:r w:rsidRPr="004C6F11">
        <w:rPr>
          <w:rFonts w:ascii="Cambria" w:hAnsi="Cambria" w:cs="Arial"/>
        </w:rPr>
        <w:t>wskazanie w zakresie, których warunków udziału w postępowaniu Wykonawca będzie</w:t>
      </w:r>
    </w:p>
    <w:p w14:paraId="740E3F59" w14:textId="77777777" w:rsidR="009861D6" w:rsidRPr="004C6F11" w:rsidRDefault="009861D6" w:rsidP="00D231F0">
      <w:pPr>
        <w:widowControl w:val="0"/>
        <w:shd w:val="clear" w:color="auto" w:fill="D9D9D9"/>
        <w:spacing w:after="0" w:line="240" w:lineRule="auto"/>
        <w:rPr>
          <w:rFonts w:ascii="Cambria" w:eastAsia="Times New Roman" w:hAnsi="Cambria" w:cs="Arial"/>
          <w:lang w:eastAsia="pl-PL"/>
        </w:rPr>
      </w:pPr>
      <w:r w:rsidRPr="004C6F11">
        <w:rPr>
          <w:rFonts w:ascii="Cambria" w:eastAsia="Times New Roman" w:hAnsi="Cambria" w:cs="Arial"/>
          <w:b/>
          <w:lang w:eastAsia="pl-PL"/>
        </w:rPr>
        <w:t>OŚWIADCZENIE DOTYCZĄCE PODANYCH INFORMACJI:</w:t>
      </w:r>
    </w:p>
    <w:p w14:paraId="61A129B9" w14:textId="77777777" w:rsidR="005103B9" w:rsidRPr="004C6F11" w:rsidRDefault="009861D6" w:rsidP="00DA62DA">
      <w:pPr>
        <w:widowControl w:val="0"/>
        <w:spacing w:after="0" w:line="240" w:lineRule="auto"/>
        <w:jc w:val="both"/>
        <w:rPr>
          <w:rFonts w:ascii="Cambria" w:hAnsi="Cambria" w:cs="Arial"/>
        </w:rPr>
      </w:pPr>
      <w:r w:rsidRPr="004C6F11">
        <w:rPr>
          <w:rFonts w:ascii="Cambria" w:eastAsia="Times New Roman" w:hAnsi="Cambria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sectPr w:rsidR="005103B9" w:rsidRPr="004C6F11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E6EB3" w14:textId="77777777" w:rsidR="0032038D" w:rsidRDefault="0032038D" w:rsidP="0038231F">
      <w:pPr>
        <w:spacing w:after="0" w:line="240" w:lineRule="auto"/>
      </w:pPr>
      <w:r>
        <w:separator/>
      </w:r>
    </w:p>
  </w:endnote>
  <w:endnote w:type="continuationSeparator" w:id="0">
    <w:p w14:paraId="12E20741" w14:textId="77777777" w:rsidR="0032038D" w:rsidRDefault="003203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81A10" w14:textId="77777777" w:rsidR="0032038D" w:rsidRDefault="0032038D" w:rsidP="0038231F">
      <w:pPr>
        <w:spacing w:after="0" w:line="240" w:lineRule="auto"/>
      </w:pPr>
      <w:r>
        <w:separator/>
      </w:r>
    </w:p>
  </w:footnote>
  <w:footnote w:type="continuationSeparator" w:id="0">
    <w:p w14:paraId="63D61D44" w14:textId="77777777" w:rsidR="0032038D" w:rsidRDefault="0032038D" w:rsidP="0038231F">
      <w:pPr>
        <w:spacing w:after="0" w:line="240" w:lineRule="auto"/>
      </w:pPr>
      <w:r>
        <w:continuationSeparator/>
      </w:r>
    </w:p>
  </w:footnote>
  <w:footnote w:id="1">
    <w:p w14:paraId="44805D13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0B7F6F28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60395" w14:textId="7F2CD35B" w:rsidR="00273E30" w:rsidRPr="000011B0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0011B0">
      <w:rPr>
        <w:rFonts w:ascii="Arial" w:hAnsi="Arial" w:cs="Arial"/>
        <w:i/>
        <w:sz w:val="18"/>
        <w:szCs w:val="20"/>
      </w:rPr>
      <w:t>ZP</w:t>
    </w:r>
    <w:r w:rsidR="00434F3C" w:rsidRPr="000011B0">
      <w:rPr>
        <w:rFonts w:ascii="Arial" w:hAnsi="Arial" w:cs="Arial"/>
        <w:i/>
        <w:sz w:val="18"/>
        <w:szCs w:val="20"/>
      </w:rPr>
      <w:t>3</w:t>
    </w:r>
    <w:r w:rsidR="00742BD6">
      <w:rPr>
        <w:rFonts w:ascii="Arial" w:hAnsi="Arial" w:cs="Arial"/>
        <w:i/>
        <w:sz w:val="18"/>
        <w:szCs w:val="20"/>
      </w:rPr>
      <w:t>/</w:t>
    </w:r>
    <w:r w:rsidR="00985ABA">
      <w:rPr>
        <w:rFonts w:ascii="Arial" w:hAnsi="Arial" w:cs="Arial"/>
        <w:i/>
        <w:sz w:val="18"/>
        <w:szCs w:val="20"/>
      </w:rPr>
      <w:t>9131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9B126E22"/>
    <w:lvl w:ilvl="0" w:tplc="776E286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6B003E7"/>
    <w:multiLevelType w:val="hybridMultilevel"/>
    <w:tmpl w:val="DCD0C5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B21E2"/>
    <w:multiLevelType w:val="hybridMultilevel"/>
    <w:tmpl w:val="D924C3E0"/>
    <w:lvl w:ilvl="0" w:tplc="28D8534A">
      <w:start w:val="1"/>
      <w:numFmt w:val="decimal"/>
      <w:lvlText w:val="%1."/>
      <w:lvlJc w:val="left"/>
      <w:pPr>
        <w:ind w:left="1650" w:hanging="93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7E5"/>
    <w:rsid w:val="000011B0"/>
    <w:rsid w:val="0001300E"/>
    <w:rsid w:val="0002177A"/>
    <w:rsid w:val="00023477"/>
    <w:rsid w:val="0002359C"/>
    <w:rsid w:val="000247FF"/>
    <w:rsid w:val="00025C8D"/>
    <w:rsid w:val="000303EE"/>
    <w:rsid w:val="00045B7F"/>
    <w:rsid w:val="00050631"/>
    <w:rsid w:val="00073C3D"/>
    <w:rsid w:val="000800AD"/>
    <w:rsid w:val="000805B5"/>
    <w:rsid w:val="000809B6"/>
    <w:rsid w:val="0008420F"/>
    <w:rsid w:val="0009128C"/>
    <w:rsid w:val="00091A4B"/>
    <w:rsid w:val="000A57E5"/>
    <w:rsid w:val="000B1025"/>
    <w:rsid w:val="000B388F"/>
    <w:rsid w:val="000B54D1"/>
    <w:rsid w:val="000C00A8"/>
    <w:rsid w:val="000C021E"/>
    <w:rsid w:val="000C18AF"/>
    <w:rsid w:val="000C5700"/>
    <w:rsid w:val="000C66BD"/>
    <w:rsid w:val="000D6F17"/>
    <w:rsid w:val="000D73C4"/>
    <w:rsid w:val="000D75F0"/>
    <w:rsid w:val="000E4D37"/>
    <w:rsid w:val="0012014F"/>
    <w:rsid w:val="001373A2"/>
    <w:rsid w:val="001417BD"/>
    <w:rsid w:val="00142FE7"/>
    <w:rsid w:val="00172561"/>
    <w:rsid w:val="00182304"/>
    <w:rsid w:val="001902D2"/>
    <w:rsid w:val="001905D5"/>
    <w:rsid w:val="00196A08"/>
    <w:rsid w:val="001A50E6"/>
    <w:rsid w:val="001B1846"/>
    <w:rsid w:val="001B1D36"/>
    <w:rsid w:val="001B7B85"/>
    <w:rsid w:val="001C6945"/>
    <w:rsid w:val="001E0C49"/>
    <w:rsid w:val="001E0FA0"/>
    <w:rsid w:val="001F027E"/>
    <w:rsid w:val="001F488D"/>
    <w:rsid w:val="00203A40"/>
    <w:rsid w:val="002168A8"/>
    <w:rsid w:val="00237519"/>
    <w:rsid w:val="002426FF"/>
    <w:rsid w:val="0024382A"/>
    <w:rsid w:val="00243C7B"/>
    <w:rsid w:val="0025073F"/>
    <w:rsid w:val="00255142"/>
    <w:rsid w:val="00256508"/>
    <w:rsid w:val="00256CEC"/>
    <w:rsid w:val="00262CD2"/>
    <w:rsid w:val="00262D61"/>
    <w:rsid w:val="00273E30"/>
    <w:rsid w:val="00274162"/>
    <w:rsid w:val="00284368"/>
    <w:rsid w:val="00290B01"/>
    <w:rsid w:val="00292198"/>
    <w:rsid w:val="002B2AD9"/>
    <w:rsid w:val="002B58A4"/>
    <w:rsid w:val="002C1C7B"/>
    <w:rsid w:val="002C29E3"/>
    <w:rsid w:val="002C4948"/>
    <w:rsid w:val="002D16C6"/>
    <w:rsid w:val="002D599D"/>
    <w:rsid w:val="002E641A"/>
    <w:rsid w:val="00313417"/>
    <w:rsid w:val="00313911"/>
    <w:rsid w:val="0032038D"/>
    <w:rsid w:val="003213C9"/>
    <w:rsid w:val="003248D8"/>
    <w:rsid w:val="00327FA8"/>
    <w:rsid w:val="003331EF"/>
    <w:rsid w:val="00333209"/>
    <w:rsid w:val="00337073"/>
    <w:rsid w:val="00350CD9"/>
    <w:rsid w:val="00351F8A"/>
    <w:rsid w:val="00364235"/>
    <w:rsid w:val="0038231F"/>
    <w:rsid w:val="003B2070"/>
    <w:rsid w:val="003B214C"/>
    <w:rsid w:val="003B226C"/>
    <w:rsid w:val="003B7238"/>
    <w:rsid w:val="003C125C"/>
    <w:rsid w:val="003C3B64"/>
    <w:rsid w:val="003F024C"/>
    <w:rsid w:val="00423B06"/>
    <w:rsid w:val="00434CC2"/>
    <w:rsid w:val="00434F3C"/>
    <w:rsid w:val="004541F9"/>
    <w:rsid w:val="004547AA"/>
    <w:rsid w:val="004609F1"/>
    <w:rsid w:val="004651B5"/>
    <w:rsid w:val="0047002F"/>
    <w:rsid w:val="00471A5A"/>
    <w:rsid w:val="004748BC"/>
    <w:rsid w:val="004761C6"/>
    <w:rsid w:val="0047664E"/>
    <w:rsid w:val="00476B3F"/>
    <w:rsid w:val="00476E7D"/>
    <w:rsid w:val="00482F6E"/>
    <w:rsid w:val="00484F88"/>
    <w:rsid w:val="00492820"/>
    <w:rsid w:val="004C0881"/>
    <w:rsid w:val="004C4854"/>
    <w:rsid w:val="004C6F11"/>
    <w:rsid w:val="004D193E"/>
    <w:rsid w:val="004D7E48"/>
    <w:rsid w:val="004F23F7"/>
    <w:rsid w:val="004F40EF"/>
    <w:rsid w:val="005103B9"/>
    <w:rsid w:val="00520174"/>
    <w:rsid w:val="005237B9"/>
    <w:rsid w:val="00532618"/>
    <w:rsid w:val="0056238D"/>
    <w:rsid w:val="005641F0"/>
    <w:rsid w:val="00565C98"/>
    <w:rsid w:val="00580064"/>
    <w:rsid w:val="005808C0"/>
    <w:rsid w:val="00581A13"/>
    <w:rsid w:val="00586CD5"/>
    <w:rsid w:val="0059077A"/>
    <w:rsid w:val="005B0E93"/>
    <w:rsid w:val="005C2FF9"/>
    <w:rsid w:val="005C39CA"/>
    <w:rsid w:val="005E176A"/>
    <w:rsid w:val="005F2D3C"/>
    <w:rsid w:val="005F5795"/>
    <w:rsid w:val="00602575"/>
    <w:rsid w:val="00620E09"/>
    <w:rsid w:val="006340F1"/>
    <w:rsid w:val="00634311"/>
    <w:rsid w:val="00641874"/>
    <w:rsid w:val="0064471C"/>
    <w:rsid w:val="006676AE"/>
    <w:rsid w:val="00684DD8"/>
    <w:rsid w:val="006A3A1F"/>
    <w:rsid w:val="006A52B6"/>
    <w:rsid w:val="006A6A16"/>
    <w:rsid w:val="006A6EEE"/>
    <w:rsid w:val="006F0034"/>
    <w:rsid w:val="006F3D32"/>
    <w:rsid w:val="007118F0"/>
    <w:rsid w:val="0072560B"/>
    <w:rsid w:val="00732EF9"/>
    <w:rsid w:val="00742BD6"/>
    <w:rsid w:val="00746532"/>
    <w:rsid w:val="00751725"/>
    <w:rsid w:val="00756C8F"/>
    <w:rsid w:val="00757EFB"/>
    <w:rsid w:val="00763C26"/>
    <w:rsid w:val="00773662"/>
    <w:rsid w:val="007773AF"/>
    <w:rsid w:val="00780200"/>
    <w:rsid w:val="007840F2"/>
    <w:rsid w:val="00784463"/>
    <w:rsid w:val="007936D6"/>
    <w:rsid w:val="0079444D"/>
    <w:rsid w:val="007961C8"/>
    <w:rsid w:val="007A21A0"/>
    <w:rsid w:val="007B01C8"/>
    <w:rsid w:val="007D5B61"/>
    <w:rsid w:val="007E2F69"/>
    <w:rsid w:val="00804F07"/>
    <w:rsid w:val="00812DDA"/>
    <w:rsid w:val="00825A09"/>
    <w:rsid w:val="00826362"/>
    <w:rsid w:val="00830AB1"/>
    <w:rsid w:val="00833FCD"/>
    <w:rsid w:val="00842991"/>
    <w:rsid w:val="00844C3E"/>
    <w:rsid w:val="008542CD"/>
    <w:rsid w:val="00874768"/>
    <w:rsid w:val="008757E1"/>
    <w:rsid w:val="00892E48"/>
    <w:rsid w:val="008C0596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8F6120"/>
    <w:rsid w:val="00904747"/>
    <w:rsid w:val="0090703E"/>
    <w:rsid w:val="0091264E"/>
    <w:rsid w:val="009301A2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5ABA"/>
    <w:rsid w:val="009861D6"/>
    <w:rsid w:val="00997D0F"/>
    <w:rsid w:val="009A257A"/>
    <w:rsid w:val="009B1EDB"/>
    <w:rsid w:val="009C7756"/>
    <w:rsid w:val="009D79DC"/>
    <w:rsid w:val="009E2104"/>
    <w:rsid w:val="009E6C7B"/>
    <w:rsid w:val="009F139D"/>
    <w:rsid w:val="00A00C3B"/>
    <w:rsid w:val="00A15F7E"/>
    <w:rsid w:val="00A166B0"/>
    <w:rsid w:val="00A22DCF"/>
    <w:rsid w:val="00A244C8"/>
    <w:rsid w:val="00A24C2D"/>
    <w:rsid w:val="00A276E4"/>
    <w:rsid w:val="00A3062E"/>
    <w:rsid w:val="00A347DE"/>
    <w:rsid w:val="00A34C9B"/>
    <w:rsid w:val="00A8672E"/>
    <w:rsid w:val="00AA7F4A"/>
    <w:rsid w:val="00AC178B"/>
    <w:rsid w:val="00AE6FF2"/>
    <w:rsid w:val="00B0088C"/>
    <w:rsid w:val="00B0264B"/>
    <w:rsid w:val="00B15219"/>
    <w:rsid w:val="00B15FD3"/>
    <w:rsid w:val="00B2621C"/>
    <w:rsid w:val="00B34079"/>
    <w:rsid w:val="00B70ACB"/>
    <w:rsid w:val="00B8005E"/>
    <w:rsid w:val="00B90E42"/>
    <w:rsid w:val="00BB0C3C"/>
    <w:rsid w:val="00BB1E38"/>
    <w:rsid w:val="00BC6C86"/>
    <w:rsid w:val="00BE2597"/>
    <w:rsid w:val="00BE47EA"/>
    <w:rsid w:val="00BF550B"/>
    <w:rsid w:val="00C014B5"/>
    <w:rsid w:val="00C113BF"/>
    <w:rsid w:val="00C262A7"/>
    <w:rsid w:val="00C4103F"/>
    <w:rsid w:val="00C54C87"/>
    <w:rsid w:val="00C55D70"/>
    <w:rsid w:val="00C57DEB"/>
    <w:rsid w:val="00C67FAA"/>
    <w:rsid w:val="00C737A7"/>
    <w:rsid w:val="00C81012"/>
    <w:rsid w:val="00CA4B6A"/>
    <w:rsid w:val="00CD0851"/>
    <w:rsid w:val="00CD54AB"/>
    <w:rsid w:val="00CE20AC"/>
    <w:rsid w:val="00CF0FC6"/>
    <w:rsid w:val="00D1038A"/>
    <w:rsid w:val="00D2103F"/>
    <w:rsid w:val="00D231F0"/>
    <w:rsid w:val="00D23F3D"/>
    <w:rsid w:val="00D26B09"/>
    <w:rsid w:val="00D30E0A"/>
    <w:rsid w:val="00D34D9A"/>
    <w:rsid w:val="00D373B1"/>
    <w:rsid w:val="00D37CED"/>
    <w:rsid w:val="00D409DE"/>
    <w:rsid w:val="00D42C9B"/>
    <w:rsid w:val="00D44E62"/>
    <w:rsid w:val="00D531D5"/>
    <w:rsid w:val="00D60551"/>
    <w:rsid w:val="00D672ED"/>
    <w:rsid w:val="00D7532C"/>
    <w:rsid w:val="00D82DE4"/>
    <w:rsid w:val="00D845F2"/>
    <w:rsid w:val="00D93BE5"/>
    <w:rsid w:val="00D95925"/>
    <w:rsid w:val="00DA62DA"/>
    <w:rsid w:val="00DA6EC7"/>
    <w:rsid w:val="00DB0CF4"/>
    <w:rsid w:val="00DC1683"/>
    <w:rsid w:val="00DD146A"/>
    <w:rsid w:val="00DD3E9D"/>
    <w:rsid w:val="00E022A1"/>
    <w:rsid w:val="00E17B13"/>
    <w:rsid w:val="00E21B42"/>
    <w:rsid w:val="00E24546"/>
    <w:rsid w:val="00E309E9"/>
    <w:rsid w:val="00E31C06"/>
    <w:rsid w:val="00E33351"/>
    <w:rsid w:val="00E412E0"/>
    <w:rsid w:val="00E5468B"/>
    <w:rsid w:val="00E60C28"/>
    <w:rsid w:val="00E64482"/>
    <w:rsid w:val="00E65685"/>
    <w:rsid w:val="00E73190"/>
    <w:rsid w:val="00E73CEB"/>
    <w:rsid w:val="00EB7CDE"/>
    <w:rsid w:val="00EC643E"/>
    <w:rsid w:val="00EE0280"/>
    <w:rsid w:val="00EE1F8A"/>
    <w:rsid w:val="00EE1FBF"/>
    <w:rsid w:val="00EF74CA"/>
    <w:rsid w:val="00F04280"/>
    <w:rsid w:val="00F130D0"/>
    <w:rsid w:val="00F3516E"/>
    <w:rsid w:val="00F365F2"/>
    <w:rsid w:val="00F40168"/>
    <w:rsid w:val="00F43158"/>
    <w:rsid w:val="00F43841"/>
    <w:rsid w:val="00F43919"/>
    <w:rsid w:val="00F557D1"/>
    <w:rsid w:val="00F66810"/>
    <w:rsid w:val="00F8042D"/>
    <w:rsid w:val="00F86580"/>
    <w:rsid w:val="00F94D69"/>
    <w:rsid w:val="00FA4F96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DC743F"/>
  <w15:docId w15:val="{F5F1ED57-20A6-48D9-9669-7235A55D1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045B7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96285-4A77-4A4B-B11F-11A4E6D6E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376</Words>
  <Characters>2256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Joanna Degler</cp:lastModifiedBy>
  <cp:revision>6</cp:revision>
  <cp:lastPrinted>2019-07-25T11:08:00Z</cp:lastPrinted>
  <dcterms:created xsi:type="dcterms:W3CDTF">2026-02-27T09:39:00Z</dcterms:created>
  <dcterms:modified xsi:type="dcterms:W3CDTF">2026-09-11T11:48:00Z</dcterms:modified>
</cp:coreProperties>
</file>