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3944D3" w:rsidRPr="003B2720" w:rsidRDefault="003944D3" w:rsidP="00C04E6F"/>
    <w:p w14:paraId="1D90DBF9" w14:textId="77777777" w:rsidR="00C04E6F" w:rsidRPr="003B2720" w:rsidRDefault="00C04E6F" w:rsidP="00C04E6F">
      <w:r w:rsidRPr="003B2720">
        <w:t>………………………………</w:t>
      </w:r>
    </w:p>
    <w:p w14:paraId="05DE853A" w14:textId="77777777" w:rsidR="00C04E6F" w:rsidRPr="003B2720" w:rsidRDefault="00C04E6F" w:rsidP="00C04E6F">
      <w:pPr>
        <w:rPr>
          <w:rFonts w:ascii="Arial" w:hAnsi="Arial" w:cs="Arial"/>
          <w:sz w:val="20"/>
          <w:szCs w:val="20"/>
        </w:rPr>
      </w:pPr>
      <w:r w:rsidRPr="003B2720">
        <w:rPr>
          <w:rFonts w:ascii="Arial" w:hAnsi="Arial" w:cs="Arial"/>
          <w:sz w:val="20"/>
          <w:szCs w:val="20"/>
        </w:rPr>
        <w:t xml:space="preserve">        (pieczęć Wykonawcy)</w:t>
      </w:r>
    </w:p>
    <w:p w14:paraId="0A37501D" w14:textId="77777777" w:rsidR="002B4637" w:rsidRPr="003B2720" w:rsidRDefault="00637621" w:rsidP="004D1FE2">
      <w:pPr>
        <w:pStyle w:val="Tekstpodstawowywcity"/>
        <w:ind w:left="0"/>
        <w:rPr>
          <w:rFonts w:ascii="Arial" w:hAnsi="Arial" w:cs="Arial"/>
          <w:sz w:val="20"/>
          <w:szCs w:val="20"/>
        </w:rPr>
      </w:pPr>
      <w:r w:rsidRPr="003B2720">
        <w:rPr>
          <w:rFonts w:ascii="Arial" w:hAnsi="Arial" w:cs="Arial"/>
          <w:sz w:val="20"/>
          <w:szCs w:val="20"/>
        </w:rPr>
        <w:tab/>
      </w:r>
    </w:p>
    <w:p w14:paraId="5DAB6C7B" w14:textId="77777777" w:rsidR="00F70B37" w:rsidRPr="003B2720" w:rsidRDefault="00F70B37" w:rsidP="00C6498C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1FD521B7" w14:textId="77777777" w:rsidR="00637621" w:rsidRPr="003B2720" w:rsidRDefault="00900DA2" w:rsidP="00946C3D">
      <w:pPr>
        <w:pStyle w:val="Tekstpodstawowywcity"/>
        <w:ind w:left="0"/>
        <w:jc w:val="center"/>
        <w:rPr>
          <w:rFonts w:ascii="Arial" w:hAnsi="Arial" w:cs="Arial"/>
          <w:b/>
          <w:sz w:val="28"/>
          <w:szCs w:val="28"/>
        </w:rPr>
      </w:pPr>
      <w:r w:rsidRPr="003B2720">
        <w:rPr>
          <w:rFonts w:ascii="Arial" w:hAnsi="Arial" w:cs="Arial"/>
          <w:b/>
          <w:sz w:val="28"/>
          <w:szCs w:val="28"/>
        </w:rPr>
        <w:t>OFERTA</w:t>
      </w:r>
    </w:p>
    <w:p w14:paraId="02EB378F" w14:textId="77777777" w:rsidR="00637621" w:rsidRPr="003B2720" w:rsidRDefault="00637621" w:rsidP="00946C3D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5D6523A4" w14:textId="77777777" w:rsidR="00F70B37" w:rsidRPr="003B2720" w:rsidRDefault="00C232F5" w:rsidP="00B936B4">
      <w:pPr>
        <w:pStyle w:val="Tekstpodstawowywcity"/>
        <w:spacing w:line="276" w:lineRule="auto"/>
        <w:ind w:left="0" w:firstLine="0"/>
        <w:rPr>
          <w:rFonts w:ascii="Arial" w:hAnsi="Arial" w:cs="Arial"/>
          <w:sz w:val="22"/>
          <w:szCs w:val="22"/>
        </w:rPr>
      </w:pPr>
      <w:r w:rsidRPr="003B2720">
        <w:rPr>
          <w:rFonts w:ascii="Arial" w:hAnsi="Arial" w:cs="Arial"/>
          <w:sz w:val="22"/>
          <w:szCs w:val="22"/>
        </w:rPr>
        <w:t>n</w:t>
      </w:r>
      <w:r w:rsidR="00637621" w:rsidRPr="003B2720">
        <w:rPr>
          <w:rFonts w:ascii="Arial" w:hAnsi="Arial" w:cs="Arial"/>
          <w:sz w:val="22"/>
          <w:szCs w:val="22"/>
        </w:rPr>
        <w:t>a</w:t>
      </w:r>
      <w:r w:rsidR="008B0B92" w:rsidRPr="003B2720">
        <w:rPr>
          <w:rFonts w:ascii="Arial" w:hAnsi="Arial" w:cs="Arial"/>
          <w:sz w:val="22"/>
          <w:szCs w:val="22"/>
        </w:rPr>
        <w:t xml:space="preserve"> </w:t>
      </w:r>
      <w:r w:rsidR="00CF286B" w:rsidRPr="003B2720">
        <w:rPr>
          <w:rFonts w:ascii="Arial" w:hAnsi="Arial" w:cs="Arial"/>
          <w:b/>
          <w:i/>
          <w:sz w:val="22"/>
          <w:szCs w:val="22"/>
        </w:rPr>
        <w:t>Usługi introligatorskie – oprawa książek oraz czasopism o rożnych formatach (zszywanie i oprawa z napisami) w płótno i inne tworzywa oraz wykonanie galanterii introligatorskiej na potrzeby bibliotek jednostek organizacyjnych Uniwersytetu im. Adama Mickiewicza w Poznaniu</w:t>
      </w:r>
      <w:r w:rsidR="00AF495B" w:rsidRPr="003B2720">
        <w:rPr>
          <w:rFonts w:ascii="Arial" w:hAnsi="Arial" w:cs="Arial"/>
          <w:sz w:val="22"/>
          <w:szCs w:val="22"/>
        </w:rPr>
        <w:t xml:space="preserve">, </w:t>
      </w:r>
      <w:r w:rsidR="00637621" w:rsidRPr="003B2720">
        <w:rPr>
          <w:rFonts w:ascii="Arial" w:hAnsi="Arial" w:cs="Arial"/>
          <w:sz w:val="22"/>
          <w:szCs w:val="22"/>
        </w:rPr>
        <w:t xml:space="preserve">zgodnie z wymaganiami określonymi w </w:t>
      </w:r>
      <w:r w:rsidR="00CF286B" w:rsidRPr="003B2720">
        <w:rPr>
          <w:rFonts w:ascii="Arial" w:hAnsi="Arial" w:cs="Arial"/>
          <w:sz w:val="22"/>
          <w:szCs w:val="22"/>
        </w:rPr>
        <w:t>specyfikacji przedmiotu zamówienia oraz wykazem</w:t>
      </w:r>
      <w:r w:rsidR="00946C3D" w:rsidRPr="003B2720">
        <w:rPr>
          <w:rFonts w:ascii="Arial" w:hAnsi="Arial" w:cs="Arial"/>
          <w:sz w:val="22"/>
          <w:szCs w:val="22"/>
        </w:rPr>
        <w:t>:</w:t>
      </w:r>
    </w:p>
    <w:p w14:paraId="6A05A809" w14:textId="77777777" w:rsidR="00511963" w:rsidRPr="003B2720" w:rsidRDefault="00511963" w:rsidP="00946C3D">
      <w:pPr>
        <w:pStyle w:val="Tekstpodstawowywcity"/>
        <w:ind w:left="340" w:firstLine="0"/>
        <w:jc w:val="center"/>
        <w:rPr>
          <w:rFonts w:ascii="Arial" w:hAnsi="Arial" w:cs="Arial"/>
          <w:sz w:val="22"/>
          <w:szCs w:val="22"/>
        </w:rPr>
      </w:pPr>
    </w:p>
    <w:p w14:paraId="5A39BBE3" w14:textId="77777777" w:rsidR="00946C3D" w:rsidRPr="003B2720" w:rsidRDefault="00946C3D" w:rsidP="00946C3D">
      <w:pPr>
        <w:pStyle w:val="Tekstpodstawowywcity"/>
        <w:ind w:left="340" w:firstLine="0"/>
        <w:jc w:val="center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780"/>
        <w:gridCol w:w="425"/>
        <w:gridCol w:w="1989"/>
        <w:gridCol w:w="708"/>
        <w:gridCol w:w="1133"/>
        <w:gridCol w:w="1275"/>
        <w:gridCol w:w="992"/>
        <w:gridCol w:w="1700"/>
      </w:tblGrid>
      <w:tr w:rsidR="003B2720" w:rsidRPr="003B2720" w14:paraId="2BF9B781" w14:textId="77777777" w:rsidTr="0E541770">
        <w:trPr>
          <w:trHeight w:val="1041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F396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53B84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DA113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77EA3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Ilość vol./szt.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653A7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sz w:val="18"/>
                <w:szCs w:val="18"/>
              </w:rPr>
              <w:t>Cena jedn. za oprawę</w:t>
            </w:r>
          </w:p>
          <w:p w14:paraId="6FA8E490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sz w:val="18"/>
                <w:szCs w:val="18"/>
              </w:rPr>
              <w:t>1 vol.</w:t>
            </w:r>
            <w:r w:rsidRPr="003B2720">
              <w:rPr>
                <w:rFonts w:ascii="Arial" w:hAnsi="Arial" w:cs="Arial"/>
                <w:bCs/>
                <w:sz w:val="18"/>
                <w:szCs w:val="18"/>
              </w:rPr>
              <w:t xml:space="preserve"> [zł]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CCD77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  <w:p w14:paraId="1055DBC4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sz w:val="18"/>
                <w:szCs w:val="18"/>
              </w:rPr>
              <w:t>[zł]</w:t>
            </w:r>
          </w:p>
          <w:p w14:paraId="6F7A0483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/4x5/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EB07C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Podatek VAT (23%)</w:t>
            </w:r>
          </w:p>
          <w:p w14:paraId="607AF182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sz w:val="18"/>
                <w:szCs w:val="18"/>
              </w:rPr>
              <w:t>[zł]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DF472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  <w:p w14:paraId="5E74ABB6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sz w:val="18"/>
                <w:szCs w:val="18"/>
              </w:rPr>
              <w:t>[zł]</w:t>
            </w:r>
          </w:p>
          <w:p w14:paraId="7BA770C0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/6+7/</w:t>
            </w:r>
          </w:p>
        </w:tc>
      </w:tr>
      <w:tr w:rsidR="003B2720" w:rsidRPr="003B2720" w14:paraId="0ADDFDF6" w14:textId="77777777" w:rsidTr="0E541770">
        <w:trPr>
          <w:trHeight w:val="30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41BE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999B5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D5EC4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8DEE6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41E47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4EA11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97EEC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0A208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8</w:t>
            </w:r>
          </w:p>
        </w:tc>
      </w:tr>
      <w:tr w:rsidR="77235659" w14:paraId="2B064F17" w14:textId="77777777" w:rsidTr="0E541770">
        <w:trPr>
          <w:trHeight w:val="30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0EC7" w14:textId="0FB93B6F" w:rsidR="57CE0DB5" w:rsidRDefault="57CE0DB5" w:rsidP="7723565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7723565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Biblioteka Filologiczna Novum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1BC01" w14:textId="338C2264" w:rsidR="77235659" w:rsidRDefault="77235659" w:rsidP="7723565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0163B" w14:textId="28FDBB0E" w:rsidR="144D0B22" w:rsidRDefault="144D0B22" w:rsidP="77235659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77235659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i czasopisma</w:t>
            </w:r>
          </w:p>
          <w:p w14:paraId="35EB0568" w14:textId="5EDA7815" w:rsidR="144D0B22" w:rsidRDefault="144D0B22" w:rsidP="77235659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77235659">
              <w:rPr>
                <w:rFonts w:ascii="Arial" w:hAnsi="Arial" w:cs="Arial"/>
                <w:color w:val="000000" w:themeColor="text1"/>
                <w:sz w:val="20"/>
                <w:szCs w:val="20"/>
              </w:rPr>
              <w:t>A4, A5, B5</w:t>
            </w:r>
          </w:p>
          <w:p w14:paraId="32F63132" w14:textId="56B0E469" w:rsidR="77235659" w:rsidRDefault="77235659" w:rsidP="7723565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FEFDB" w14:textId="5CBDACD6" w:rsidR="144D0B22" w:rsidRDefault="144D0B22" w:rsidP="77235659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7723565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2E05B" w14:textId="723DC8F3" w:rsidR="77235659" w:rsidRDefault="77235659" w:rsidP="7723565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875CD" w14:textId="1EB99615" w:rsidR="77235659" w:rsidRDefault="77235659" w:rsidP="7723565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88D5C" w14:textId="65AEA8AD" w:rsidR="77235659" w:rsidRDefault="77235659" w:rsidP="7723565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9471B" w14:textId="687F9701" w:rsidR="77235659" w:rsidRDefault="77235659" w:rsidP="7723565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B2720" w:rsidRPr="003B2720" w14:paraId="53FCDAF4" w14:textId="77777777" w:rsidTr="00611EBA">
        <w:trPr>
          <w:cantSplit/>
          <w:trHeight w:val="1049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E21FE8" w14:textId="40826FC1" w:rsidR="21D12E9B" w:rsidRDefault="72C2759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62B4EF7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Biblioteka Kampusu Ogrody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7406D" w14:textId="6A0C0523" w:rsidR="00511963" w:rsidRPr="003B2720" w:rsidRDefault="00511963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D117B" w14:textId="28FDBB0E" w:rsidR="00511963" w:rsidRPr="003B2720" w:rsidRDefault="51946CDC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87B98F5">
              <w:rPr>
                <w:rFonts w:ascii="Arial" w:hAnsi="Arial" w:cs="Arial"/>
                <w:color w:val="000000" w:themeColor="text1"/>
                <w:sz w:val="20"/>
                <w:szCs w:val="20"/>
              </w:rPr>
              <w:t>K</w:t>
            </w:r>
            <w:r w:rsidR="31B18833" w:rsidRPr="387B98F5">
              <w:rPr>
                <w:rFonts w:ascii="Arial" w:hAnsi="Arial" w:cs="Arial"/>
                <w:color w:val="000000" w:themeColor="text1"/>
                <w:sz w:val="20"/>
                <w:szCs w:val="20"/>
              </w:rPr>
              <w:t>siążki i czasopisma</w:t>
            </w:r>
          </w:p>
          <w:p w14:paraId="6A5084FE" w14:textId="5EDA7815" w:rsidR="00511963" w:rsidRPr="003B2720" w:rsidRDefault="31B18833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87B98F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A4, A5, </w:t>
            </w:r>
            <w:r w:rsidR="6063389D" w:rsidRPr="387B98F5">
              <w:rPr>
                <w:rFonts w:ascii="Arial" w:hAnsi="Arial" w:cs="Arial"/>
                <w:color w:val="000000" w:themeColor="text1"/>
                <w:sz w:val="20"/>
                <w:szCs w:val="20"/>
              </w:rPr>
              <w:t>B5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00C80" w14:textId="6433A3E7" w:rsidR="00511963" w:rsidRPr="003B2720" w:rsidRDefault="7F59BA17" w:rsidP="387B98F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87B98F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="6063389D" w:rsidRPr="387B98F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3CB0F" w14:textId="58C5F3C7" w:rsidR="00511963" w:rsidRPr="003B2720" w:rsidRDefault="00511963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59315" w14:textId="3ADAC61D" w:rsidR="00511963" w:rsidRPr="003B2720" w:rsidRDefault="00511963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7F28F" w14:textId="07527B88" w:rsidR="00511963" w:rsidRPr="003B2720" w:rsidRDefault="00511963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B9E20" w14:textId="4D0362C1" w:rsidR="00511963" w:rsidRPr="003B2720" w:rsidRDefault="00511963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7FFD0F43" w14:textId="77777777" w:rsidTr="0E541770">
        <w:trPr>
          <w:cantSplit/>
          <w:trHeight w:val="850"/>
        </w:trPr>
        <w:tc>
          <w:tcPr>
            <w:tcW w:w="78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63840D" w14:textId="0A6BEFF0" w:rsidR="005B5CFD" w:rsidRPr="003B2720" w:rsidRDefault="6E632027" w:rsidP="62B4EF7B">
            <w:pPr>
              <w:ind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62B4EF7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Biblioteka </w:t>
            </w:r>
            <w:r w:rsidR="195B233B" w:rsidRPr="62B4EF7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Collegium </w:t>
            </w:r>
            <w:proofErr w:type="spellStart"/>
            <w:r w:rsidR="195B233B" w:rsidRPr="62B4EF7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Historicum</w:t>
            </w:r>
            <w:proofErr w:type="spellEnd"/>
          </w:p>
        </w:tc>
        <w:tc>
          <w:tcPr>
            <w:tcW w:w="78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F89CEFB" w14:textId="77777777" w:rsidR="005B5CFD" w:rsidRPr="003B2720" w:rsidRDefault="7674CA21" w:rsidP="373F1B10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Sekcja Historii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682803" w14:textId="7BF24263" w:rsidR="005B5CFD" w:rsidRPr="003B2720" w:rsidRDefault="005B5CF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83F80A" w14:textId="77777777" w:rsidR="005B5CFD" w:rsidRPr="003B2720" w:rsidRDefault="1EB3B65E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87B98F5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A3</w:t>
            </w:r>
            <w:r w:rsidR="1B60996A" w:rsidRPr="387B98F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A05B6E" w14:textId="1D7E17BD" w:rsidR="005B5CFD" w:rsidRPr="003B2720" w:rsidRDefault="4B517661" w:rsidP="0D97B7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87B98F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7</w:t>
            </w:r>
            <w:r w:rsidR="1EB3B65E" w:rsidRPr="387B98F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DF9E56" w14:textId="075A4CFD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E871BC" w14:textId="4EDF3212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4A5D23" w14:textId="4A38729E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8610EB" w14:textId="3A8E1BCF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348C7EB0" w14:textId="77777777" w:rsidTr="0E541770">
        <w:trPr>
          <w:cantSplit/>
          <w:trHeight w:val="850"/>
        </w:trPr>
        <w:tc>
          <w:tcPr>
            <w:tcW w:w="780" w:type="dxa"/>
            <w:vMerge/>
            <w:vAlign w:val="center"/>
          </w:tcPr>
          <w:p w14:paraId="637805D2" w14:textId="77777777"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vAlign w:val="center"/>
          </w:tcPr>
          <w:p w14:paraId="463F29E8" w14:textId="77777777"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7135B9" w14:textId="72E41582" w:rsidR="005B5CFD" w:rsidRPr="003B2720" w:rsidRDefault="005B5CF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32B249" w14:textId="77777777" w:rsidR="005B5CFD" w:rsidRPr="003B2720" w:rsidRDefault="1B60996A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87B98F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Książki </w:t>
            </w:r>
            <w:r w:rsidR="1EB3B65E" w:rsidRPr="387B98F5">
              <w:rPr>
                <w:rFonts w:ascii="Arial" w:hAnsi="Arial" w:cs="Arial"/>
                <w:color w:val="000000" w:themeColor="text1"/>
                <w:sz w:val="20"/>
                <w:szCs w:val="20"/>
              </w:rPr>
              <w:t>A4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9897CE" w14:textId="7D428E39" w:rsidR="005B5CFD" w:rsidRPr="003B2720" w:rsidRDefault="669587EE" w:rsidP="0D97B7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87B98F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="1EB3B65E" w:rsidRPr="387B98F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7B4B86" w14:textId="785F948E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0FF5F2" w14:textId="244EBDA5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30AD66" w14:textId="6242A134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829076" w14:textId="63ABB64B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79951423" w14:textId="77777777" w:rsidTr="0E541770">
        <w:trPr>
          <w:cantSplit/>
          <w:trHeight w:val="850"/>
        </w:trPr>
        <w:tc>
          <w:tcPr>
            <w:tcW w:w="780" w:type="dxa"/>
            <w:vMerge/>
            <w:vAlign w:val="center"/>
          </w:tcPr>
          <w:p w14:paraId="2BA226A1" w14:textId="77777777"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vAlign w:val="center"/>
          </w:tcPr>
          <w:p w14:paraId="17AD93B2" w14:textId="77777777"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6998CD" w14:textId="1D83EC8A" w:rsidR="005B5CFD" w:rsidRPr="003B2720" w:rsidRDefault="005B5CF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0F966E" w14:textId="77777777" w:rsidR="005B5CFD" w:rsidRPr="003B2720" w:rsidRDefault="1EB3B65E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87B98F5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A5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A4FFC0" w14:textId="304C3A8A" w:rsidR="005B5CFD" w:rsidRPr="003B2720" w:rsidRDefault="139E505A" w:rsidP="0D97B7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87B98F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="1EB3B65E" w:rsidRPr="387B98F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E4B5B7" w14:textId="3D878588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204FF1" w14:textId="05F0BA9C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BF0D7D" w14:textId="69F8FC0F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62F1B3" w14:textId="11DBC995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517E4E54" w14:textId="77777777" w:rsidTr="0E541770">
        <w:trPr>
          <w:cantSplit/>
          <w:trHeight w:val="850"/>
        </w:trPr>
        <w:tc>
          <w:tcPr>
            <w:tcW w:w="780" w:type="dxa"/>
            <w:vMerge/>
            <w:vAlign w:val="center"/>
          </w:tcPr>
          <w:p w14:paraId="02F2C34E" w14:textId="77777777"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vAlign w:val="center"/>
          </w:tcPr>
          <w:p w14:paraId="680A4E5D" w14:textId="77777777"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ACE903" w14:textId="42A685C7" w:rsidR="005B5CFD" w:rsidRPr="003B2720" w:rsidRDefault="005B5CF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062628" w14:textId="77777777" w:rsidR="005B5CFD" w:rsidRPr="003B2720" w:rsidRDefault="1B60996A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87B98F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Czasopisma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1FE5D4" w14:textId="77777777" w:rsidR="005B5CFD" w:rsidRPr="003B2720" w:rsidRDefault="1EB3B65E" w:rsidP="0D97B7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87B98F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="1B60996A" w:rsidRPr="387B98F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219836" w14:textId="5573FD42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6FEF7D" w14:textId="2ED6860A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94DBDC" w14:textId="367A6BA1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9D0D3C" w14:textId="63AEFE95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60F54930" w14:textId="77777777" w:rsidTr="0E541770">
        <w:trPr>
          <w:cantSplit/>
          <w:trHeight w:val="2085"/>
        </w:trPr>
        <w:tc>
          <w:tcPr>
            <w:tcW w:w="780" w:type="dxa"/>
            <w:vMerge/>
            <w:textDirection w:val="btLr"/>
            <w:vAlign w:val="center"/>
          </w:tcPr>
          <w:p w14:paraId="54CD245A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CA89E7" w14:textId="77777777" w:rsidR="005B5CFD" w:rsidRPr="00301A15" w:rsidRDefault="7674CA21" w:rsidP="373F1B10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Sekcja Etnologii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ED937" w14:textId="61DA9D29" w:rsidR="005B5CFD" w:rsidRPr="003B2720" w:rsidRDefault="005B5CF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1BE67" w14:textId="77777777" w:rsidR="005B5CFD" w:rsidRPr="003B2720" w:rsidRDefault="005B5CFD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42BE30D" w14:textId="3470C440" w:rsidR="005B5CFD" w:rsidRPr="003B2720" w:rsidRDefault="1B60996A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87B98F5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i czasopisma</w:t>
            </w:r>
            <w:r w:rsidR="2E76A119" w:rsidRPr="387B98F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A3</w:t>
            </w:r>
          </w:p>
          <w:p w14:paraId="36FEB5B0" w14:textId="77777777" w:rsidR="005B5CFD" w:rsidRPr="003B2720" w:rsidRDefault="005B5CFD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35C2" w14:textId="1C6A7DA0" w:rsidR="005B5CFD" w:rsidRPr="003B2720" w:rsidRDefault="29C08F4A" w:rsidP="0E54177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AA69" w14:textId="53CBB7AF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6D064" w14:textId="6D1BDBF6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1C98" w14:textId="206D8573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72C0D" w14:textId="133B8358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6A6A11D9" w14:paraId="381A040D" w14:textId="77777777" w:rsidTr="0E541770">
        <w:trPr>
          <w:cantSplit/>
          <w:trHeight w:val="850"/>
        </w:trPr>
        <w:tc>
          <w:tcPr>
            <w:tcW w:w="780" w:type="dxa"/>
            <w:vMerge/>
            <w:textDirection w:val="btLr"/>
            <w:vAlign w:val="center"/>
          </w:tcPr>
          <w:p w14:paraId="0938E887" w14:textId="77777777" w:rsidR="00F8469F" w:rsidRDefault="00F8469F"/>
        </w:tc>
        <w:tc>
          <w:tcPr>
            <w:tcW w:w="780" w:type="dxa"/>
            <w:vMerge/>
            <w:textDirection w:val="btLr"/>
            <w:vAlign w:val="center"/>
          </w:tcPr>
          <w:p w14:paraId="4322A5C7" w14:textId="77777777" w:rsidR="00F8469F" w:rsidRDefault="00F8469F"/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3E354" w14:textId="6C19141A" w:rsidR="6A6A11D9" w:rsidRDefault="6A6A11D9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5C773" w14:textId="64C71BEE" w:rsidR="18E18524" w:rsidRDefault="28A643B9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87B98F5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i czasopisma A4</w:t>
            </w:r>
          </w:p>
          <w:p w14:paraId="3DA38FD5" w14:textId="45C4DE00" w:rsidR="6A6A11D9" w:rsidRDefault="6A6A11D9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1575A" w14:textId="0A1858D5" w:rsidR="0AA8B708" w:rsidRDefault="795F42B5" w:rsidP="0E54177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752BB" w14:textId="064B8AEE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08EE" w14:textId="55F07EBC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E0867" w14:textId="148A1819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09A89" w14:textId="68AC508C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6A6A11D9" w14:paraId="4E43C7DA" w14:textId="77777777" w:rsidTr="0E541770">
        <w:trPr>
          <w:cantSplit/>
          <w:trHeight w:val="850"/>
        </w:trPr>
        <w:tc>
          <w:tcPr>
            <w:tcW w:w="780" w:type="dxa"/>
            <w:vMerge/>
            <w:textDirection w:val="btLr"/>
            <w:vAlign w:val="center"/>
          </w:tcPr>
          <w:p w14:paraId="6B7DB58D" w14:textId="77777777" w:rsidR="00F8469F" w:rsidRDefault="00F8469F"/>
        </w:tc>
        <w:tc>
          <w:tcPr>
            <w:tcW w:w="780" w:type="dxa"/>
            <w:vMerge/>
            <w:textDirection w:val="btLr"/>
            <w:vAlign w:val="center"/>
          </w:tcPr>
          <w:p w14:paraId="3A75752F" w14:textId="77777777" w:rsidR="00F8469F" w:rsidRDefault="00F8469F"/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8EC82" w14:textId="2A887083" w:rsidR="6A6A11D9" w:rsidRDefault="6A6A11D9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236E8" w14:textId="1DED2580" w:rsidR="18E18524" w:rsidRDefault="28A643B9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87B98F5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i czasopisma A5</w:t>
            </w:r>
          </w:p>
          <w:p w14:paraId="5174FA70" w14:textId="27A7A157" w:rsidR="6A6A11D9" w:rsidRDefault="6A6A11D9" w:rsidP="0D97B7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E345F" w14:textId="7C2E4245" w:rsidR="0A15BDD5" w:rsidRDefault="1A158448" w:rsidP="0E54177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="5C6C3A6D" w:rsidRPr="0E54177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B4A87" w14:textId="60DE1591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559FB" w14:textId="13535DA6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7C50A" w14:textId="2B22CD46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4FA2E" w14:textId="692113CA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05A0E8AB" w14:textId="77777777" w:rsidTr="0E541770">
        <w:trPr>
          <w:trHeight w:val="850"/>
        </w:trPr>
        <w:tc>
          <w:tcPr>
            <w:tcW w:w="780" w:type="dxa"/>
            <w:vMerge/>
            <w:textDirection w:val="btLr"/>
            <w:vAlign w:val="center"/>
          </w:tcPr>
          <w:p w14:paraId="48A21919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F02B15" w14:textId="77777777" w:rsidR="005B5CFD" w:rsidRPr="003B2720" w:rsidRDefault="7674CA21" w:rsidP="373F1B10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Sekcja Muzykologii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F6DC0A" w14:textId="08DDDBAF" w:rsidR="005B5CFD" w:rsidRPr="003B2720" w:rsidRDefault="005B5CF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9732EB" w14:textId="77777777" w:rsidR="005B5CFD" w:rsidRPr="003B2720" w:rsidRDefault="1D5F4BC9" w:rsidP="0E54177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Książki, nuty A3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FBD11F" w14:textId="77777777" w:rsidR="005B5CFD" w:rsidRPr="003B2720" w:rsidRDefault="004D1FE2" w:rsidP="0E54177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D18F9B" w14:textId="55CBE6ED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8601FE" w14:textId="4E640F86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3CABC7" w14:textId="640E8D6C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08B5D1" w14:textId="530EA9D6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00D7186E" w14:textId="77777777" w:rsidTr="0E541770">
        <w:trPr>
          <w:trHeight w:val="850"/>
        </w:trPr>
        <w:tc>
          <w:tcPr>
            <w:tcW w:w="780" w:type="dxa"/>
            <w:vMerge/>
            <w:textDirection w:val="btLr"/>
            <w:vAlign w:val="center"/>
          </w:tcPr>
          <w:p w14:paraId="16DEB4AB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extDirection w:val="btLr"/>
            <w:vAlign w:val="center"/>
          </w:tcPr>
          <w:p w14:paraId="0AD9C6F4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F06FB0" w14:textId="5FD0918D" w:rsidR="005B5CFD" w:rsidRPr="003B2720" w:rsidRDefault="005B5CF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B2C128" w14:textId="77777777" w:rsidR="005B5CFD" w:rsidRPr="003B2720" w:rsidRDefault="1D5F4BC9" w:rsidP="0E54177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Książki, nuty A4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830EAB" w14:textId="77777777" w:rsidR="005B5CFD" w:rsidRPr="003B2720" w:rsidRDefault="1C9E460E" w:rsidP="0E54177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1F511A" w14:textId="49D4751E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9C3DC" w14:textId="36EC9299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23141B" w14:textId="218AB293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3B1409" w14:textId="25F071B4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4345D4CA" w14:textId="77777777" w:rsidTr="0E541770">
        <w:trPr>
          <w:trHeight w:val="850"/>
        </w:trPr>
        <w:tc>
          <w:tcPr>
            <w:tcW w:w="780" w:type="dxa"/>
            <w:vMerge/>
            <w:textDirection w:val="btLr"/>
            <w:vAlign w:val="center"/>
          </w:tcPr>
          <w:p w14:paraId="562C75D1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extDirection w:val="btLr"/>
            <w:vAlign w:val="center"/>
          </w:tcPr>
          <w:p w14:paraId="664355AD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9B977D" w14:textId="6B3653BA" w:rsidR="005B5CFD" w:rsidRPr="003B2720" w:rsidRDefault="005B5CF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3443FB" w14:textId="77777777" w:rsidR="005B5CFD" w:rsidRPr="003B2720" w:rsidRDefault="1D5F4BC9" w:rsidP="0E54177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Książki, nuty A5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861898" w14:textId="77777777" w:rsidR="005B5CFD" w:rsidRPr="003B2720" w:rsidRDefault="1C9E460E" w:rsidP="0E54177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965116" w14:textId="7E6C9651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F4E37C" w14:textId="14902421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B30F8" w14:textId="33223B19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A6542E" w14:textId="0D8C8F22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1BA6E161" w14:textId="77777777" w:rsidTr="0E541770">
        <w:trPr>
          <w:trHeight w:val="850"/>
        </w:trPr>
        <w:tc>
          <w:tcPr>
            <w:tcW w:w="780" w:type="dxa"/>
            <w:vMerge/>
            <w:textDirection w:val="btLr"/>
            <w:vAlign w:val="center"/>
          </w:tcPr>
          <w:p w14:paraId="3041E394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extDirection w:val="btLr"/>
            <w:vAlign w:val="center"/>
          </w:tcPr>
          <w:p w14:paraId="722B00AE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FB52BB" w14:textId="5ED630B2" w:rsidR="005B5CFD" w:rsidRPr="003B2720" w:rsidRDefault="005B5CF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BEBEA3" w14:textId="77777777" w:rsidR="005B5CFD" w:rsidRPr="003B2720" w:rsidRDefault="1D5F4BC9" w:rsidP="0E54177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color w:val="000000" w:themeColor="text1"/>
                <w:sz w:val="20"/>
                <w:szCs w:val="20"/>
              </w:rPr>
              <w:t>Czasopisma A4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FDD700" w14:textId="77777777" w:rsidR="005B5CFD" w:rsidRPr="003B2720" w:rsidRDefault="1C9E460E" w:rsidP="0E54177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C6D796" w14:textId="5F727616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1831B3" w14:textId="74662EBB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E11D2A" w14:textId="09117A63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26E5D" w14:textId="5F845468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52014D76" w14:textId="77777777" w:rsidTr="70F3ED1C">
        <w:trPr>
          <w:cantSplit/>
          <w:trHeight w:val="68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4966F7" w14:textId="74CC8798" w:rsidR="0E541770" w:rsidRDefault="0E541770" w:rsidP="0E54177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5BFAEC" w14:textId="402B9D4B" w:rsidR="0E541770" w:rsidRDefault="49FAAF81" w:rsidP="0E541770">
            <w:pPr>
              <w:jc w:val="center"/>
            </w:pPr>
            <w:r w:rsidRPr="70F3ED1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Sekcja Archeologii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A25113" w14:textId="281D7E6D" w:rsidR="004D1FE2" w:rsidRPr="003B2720" w:rsidRDefault="004D1FE2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D6D8B" w14:textId="77777777" w:rsidR="004D1FE2" w:rsidRPr="003B2720" w:rsidRDefault="004D1FE2" w:rsidP="0E54177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A4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C510C" w14:textId="046EC2AC" w:rsidR="004D1FE2" w:rsidRPr="003B2720" w:rsidRDefault="3BA47D8E" w:rsidP="0E54177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4F5C7" w14:textId="1514CB87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4020A7" w14:textId="73CA6A97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7B270A" w14:textId="4444B2E3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904CB7" w14:textId="76F7E4EF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1792CF8C" w14:textId="77777777" w:rsidTr="70F3ED1C">
        <w:trPr>
          <w:trHeight w:val="680"/>
        </w:trPr>
        <w:tc>
          <w:tcPr>
            <w:tcW w:w="780" w:type="dxa"/>
            <w:vMerge/>
            <w:textDirection w:val="btLr"/>
            <w:vAlign w:val="center"/>
          </w:tcPr>
          <w:p w14:paraId="06971CD3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extDirection w:val="btLr"/>
            <w:vAlign w:val="center"/>
          </w:tcPr>
          <w:p w14:paraId="2A1F701D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3440C" w14:textId="51DFB614" w:rsidR="004D1FE2" w:rsidRPr="003B2720" w:rsidRDefault="004D1FE2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19F8A" w14:textId="77777777" w:rsidR="004D1FE2" w:rsidRPr="003B2720" w:rsidRDefault="004D1FE2" w:rsidP="0E54177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A5, B5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9027" w14:textId="1A765B2A" w:rsidR="004D1FE2" w:rsidRPr="003B2720" w:rsidRDefault="6385E8CC" w:rsidP="387B98F5">
            <w:pPr>
              <w:jc w:val="center"/>
            </w:pPr>
            <w:r w:rsidRPr="0E54177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CA41" w14:textId="6DA4B746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6A722" w14:textId="40034D97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CD12" w14:textId="29EFC5AF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0BBB2" w14:textId="37222C17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180BB2EE" w14:textId="77777777" w:rsidTr="70F3ED1C">
        <w:trPr>
          <w:trHeight w:val="680"/>
        </w:trPr>
        <w:tc>
          <w:tcPr>
            <w:tcW w:w="780" w:type="dxa"/>
            <w:vMerge/>
            <w:textDirection w:val="btLr"/>
            <w:vAlign w:val="center"/>
          </w:tcPr>
          <w:p w14:paraId="13CB595B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extDirection w:val="btLr"/>
            <w:vAlign w:val="center"/>
          </w:tcPr>
          <w:p w14:paraId="6D9C8D39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3A04A" w14:textId="2C305093" w:rsidR="004D1FE2" w:rsidRPr="003B2720" w:rsidRDefault="004D1FE2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F247A0" w14:textId="77777777" w:rsidR="004D1FE2" w:rsidRPr="003B2720" w:rsidRDefault="004D1FE2" w:rsidP="0E54177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color w:val="000000" w:themeColor="text1"/>
                <w:sz w:val="20"/>
                <w:szCs w:val="20"/>
              </w:rPr>
              <w:t>Czasopisma A4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ED4AF3" w14:textId="30ECEA44" w:rsidR="004D1FE2" w:rsidRPr="003B2720" w:rsidRDefault="63770EEE" w:rsidP="387B98F5">
            <w:pPr>
              <w:jc w:val="center"/>
            </w:pPr>
            <w:r w:rsidRPr="0E54177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5E05EE" w14:textId="1F7377DA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C17F8B" w14:textId="5713F7C7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4F7224" w14:textId="649AF001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E48A43" w14:textId="203320FF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0FF13D8F" w14:textId="77777777" w:rsidTr="70F3ED1C">
        <w:trPr>
          <w:trHeight w:val="680"/>
        </w:trPr>
        <w:tc>
          <w:tcPr>
            <w:tcW w:w="780" w:type="dxa"/>
            <w:vMerge/>
            <w:textDirection w:val="btLr"/>
            <w:vAlign w:val="center"/>
          </w:tcPr>
          <w:p w14:paraId="50F40DEB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extDirection w:val="btLr"/>
            <w:vAlign w:val="center"/>
          </w:tcPr>
          <w:p w14:paraId="77A52294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DD55" w14:textId="4093CE0A" w:rsidR="004D1FE2" w:rsidRPr="003B2720" w:rsidRDefault="004D1FE2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7683B" w14:textId="77777777" w:rsidR="004D1FE2" w:rsidRPr="003B2720" w:rsidRDefault="004D1FE2" w:rsidP="0E54177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color w:val="000000" w:themeColor="text1"/>
                <w:sz w:val="20"/>
                <w:szCs w:val="20"/>
              </w:rPr>
              <w:t>Czasopisma A5, B5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2778B" w14:textId="12D63EEA" w:rsidR="004D1FE2" w:rsidRPr="003B2720" w:rsidRDefault="2254C922" w:rsidP="387B98F5">
            <w:pPr>
              <w:jc w:val="center"/>
            </w:pPr>
            <w:r w:rsidRPr="0E54177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CDA8" w14:textId="06B2004B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EA2D7" w14:textId="5EC1B677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355C9" w14:textId="412E03FB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1F0B1" w14:textId="5820198D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310A4372" w14:textId="77777777" w:rsidTr="70F3ED1C">
        <w:trPr>
          <w:trHeight w:val="510"/>
        </w:trPr>
        <w:tc>
          <w:tcPr>
            <w:tcW w:w="780" w:type="dxa"/>
            <w:vMerge/>
            <w:textDirection w:val="btLr"/>
            <w:vAlign w:val="center"/>
          </w:tcPr>
          <w:p w14:paraId="717AAFBA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A08DC9" w14:textId="77777777" w:rsidR="004D1FE2" w:rsidRPr="003B2720" w:rsidRDefault="004D1FE2" w:rsidP="373F1B10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Sekcja Historii Sztuki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3C25B" w14:textId="697A9765" w:rsidR="004D1FE2" w:rsidRPr="003B2720" w:rsidRDefault="004D1FE2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1D1CE" w14:textId="63DC50F7" w:rsidR="004D1FE2" w:rsidRPr="003B2720" w:rsidRDefault="11F56C0F" w:rsidP="0E54177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="67B2071C" w:rsidRPr="0E541770">
              <w:rPr>
                <w:rFonts w:ascii="Arial" w:hAnsi="Arial" w:cs="Arial"/>
                <w:color w:val="000000" w:themeColor="text1"/>
                <w:sz w:val="20"/>
                <w:szCs w:val="20"/>
              </w:rPr>
              <w:t>prawa</w:t>
            </w:r>
            <w:r w:rsidR="004D1FE2" w:rsidRPr="0E54177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z napisami</w:t>
            </w:r>
            <w:r w:rsidR="318236A3" w:rsidRPr="0E54177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lub bez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65FF9" w14:textId="66A38F4C" w:rsidR="004D1FE2" w:rsidRPr="003B2720" w:rsidRDefault="00792B14" w:rsidP="0E54177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E48EE" w14:textId="156EA40C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8EB2C" w14:textId="2CC7F430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FD38A" w14:textId="07BE124A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2DD96" w14:textId="09FD7769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0143D68D" w14:textId="77777777" w:rsidTr="70F3ED1C">
        <w:trPr>
          <w:trHeight w:val="510"/>
        </w:trPr>
        <w:tc>
          <w:tcPr>
            <w:tcW w:w="780" w:type="dxa"/>
            <w:vMerge/>
            <w:vAlign w:val="center"/>
          </w:tcPr>
          <w:p w14:paraId="27357532" w14:textId="77777777"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vAlign w:val="center"/>
          </w:tcPr>
          <w:p w14:paraId="07F023C8" w14:textId="77777777"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7E968" w14:textId="45A3826E" w:rsidR="004D1FE2" w:rsidRPr="003B2720" w:rsidRDefault="004D1FE2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993E7" w14:textId="2EEA9527" w:rsidR="004D1FE2" w:rsidRPr="003B2720" w:rsidRDefault="4606C187" w:rsidP="0E541770">
            <w:pPr>
              <w:spacing w:line="259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color w:val="000000" w:themeColor="text1"/>
                <w:sz w:val="20"/>
                <w:szCs w:val="20"/>
              </w:rPr>
              <w:t>Oprawa tekturowa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E336A" w14:textId="382EA957" w:rsidR="004D1FE2" w:rsidRPr="003B2720" w:rsidRDefault="0C4CFF72" w:rsidP="0E54177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5498" w14:textId="5F8A0BCF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6C19D" w14:textId="0044F7AF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69460" w14:textId="2A435F78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F57B8" w14:textId="70C5B046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61D55832" w14:textId="77777777" w:rsidTr="70F3ED1C">
        <w:trPr>
          <w:trHeight w:val="510"/>
        </w:trPr>
        <w:tc>
          <w:tcPr>
            <w:tcW w:w="780" w:type="dxa"/>
            <w:vMerge/>
            <w:vAlign w:val="center"/>
          </w:tcPr>
          <w:p w14:paraId="54738AF4" w14:textId="77777777"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vAlign w:val="center"/>
          </w:tcPr>
          <w:p w14:paraId="46ABBD8F" w14:textId="77777777"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FB651" w14:textId="19E448B8" w:rsidR="004D1FE2" w:rsidRPr="003B2720" w:rsidRDefault="004D1FE2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2AC81" w14:textId="5B169C49" w:rsidR="004D1FE2" w:rsidRPr="003B2720" w:rsidRDefault="6845DBC5" w:rsidP="0E541770">
            <w:pPr>
              <w:spacing w:line="259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color w:val="000000" w:themeColor="text1"/>
                <w:sz w:val="20"/>
                <w:szCs w:val="20"/>
              </w:rPr>
              <w:t>Inne naprawy książek i czasopism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68215" w14:textId="0E228D11" w:rsidR="004D1FE2" w:rsidRPr="003B2720" w:rsidRDefault="4334F8CB" w:rsidP="0E54177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BA33E" w14:textId="79B04D40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FCBC1" w14:textId="07FA275B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C6B09" w14:textId="760B84B1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2A365" w14:textId="659A1C28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77235659" w14:paraId="43BBBE88" w14:textId="77777777" w:rsidTr="00611EBA">
        <w:trPr>
          <w:trHeight w:val="1156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1CD8563" w14:textId="58E1418C" w:rsidR="275B35EE" w:rsidRDefault="275B35EE" w:rsidP="7723565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7723565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Biblioteka Wydziału Filologii Polskiej i Klasycznej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9A42A" w14:textId="073721CE" w:rsidR="77235659" w:rsidRDefault="77235659" w:rsidP="77235659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959F9" w14:textId="25382956" w:rsidR="275B35EE" w:rsidRDefault="03F8527A" w:rsidP="0E541770">
            <w:pPr>
              <w:spacing w:line="259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i czasopisma A4, A5, B5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09277" w14:textId="53EDBBFE" w:rsidR="275B35EE" w:rsidRDefault="03F8527A" w:rsidP="0E54177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650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7B054" w14:textId="4158C846" w:rsidR="77235659" w:rsidRDefault="77235659" w:rsidP="7723565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D097A" w14:textId="16397FD7" w:rsidR="77235659" w:rsidRDefault="77235659" w:rsidP="7723565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854C2" w14:textId="76D68AE3" w:rsidR="77235659" w:rsidRDefault="77235659" w:rsidP="7723565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49F27" w14:textId="706FBE2A" w:rsidR="77235659" w:rsidRDefault="77235659" w:rsidP="7723565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77235659" w14:paraId="3ECFD281" w14:textId="77777777" w:rsidTr="00611EBA">
        <w:trPr>
          <w:cantSplit/>
          <w:trHeight w:val="988"/>
        </w:trPr>
        <w:tc>
          <w:tcPr>
            <w:tcW w:w="1560" w:type="dxa"/>
            <w:gridSpan w:val="2"/>
            <w:tcBorders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4A7FC2E5" w14:textId="3625A819" w:rsidR="73612421" w:rsidRDefault="73612421" w:rsidP="7723565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7723565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Biblioteka Wydziału </w:t>
            </w:r>
            <w:proofErr w:type="spellStart"/>
            <w:r w:rsidRPr="7723565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N</w:t>
            </w:r>
            <w:r w:rsidR="10B584AF" w:rsidRPr="7723565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PiDz</w:t>
            </w:r>
            <w:proofErr w:type="spellEnd"/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AF1F9" w14:textId="358AA0A4" w:rsidR="77235659" w:rsidRDefault="77235659" w:rsidP="77235659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A833A" w14:textId="6074AE83" w:rsidR="10B584AF" w:rsidRDefault="2F67EECF" w:rsidP="0E54177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i czasopisma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4C2B4" w14:textId="31CF7E4A" w:rsidR="10B584AF" w:rsidRDefault="2F67EECF" w:rsidP="0E541770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DF553" w14:textId="730436DA" w:rsidR="77235659" w:rsidRDefault="77235659" w:rsidP="7723565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FA630" w14:textId="0CD09FD1" w:rsidR="77235659" w:rsidRDefault="77235659" w:rsidP="7723565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0BE40" w14:textId="3D2BA75D" w:rsidR="77235659" w:rsidRDefault="77235659" w:rsidP="7723565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393B3" w14:textId="4C993B52" w:rsidR="77235659" w:rsidRDefault="77235659" w:rsidP="7723565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62B4EF7B" w14:paraId="6F989FB8" w14:textId="77777777" w:rsidTr="70F3ED1C">
        <w:trPr>
          <w:cantSplit/>
          <w:trHeight w:val="420"/>
        </w:trPr>
        <w:tc>
          <w:tcPr>
            <w:tcW w:w="1560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27D2C61B" w14:textId="7AFA5D24" w:rsidR="0EF149DE" w:rsidRDefault="0EF149DE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62B4EF7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Wielkopolska Biblioteka Prawnicza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D319E" w14:textId="2D04938E" w:rsidR="62B4EF7B" w:rsidRDefault="62B4EF7B" w:rsidP="62B4EF7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E9597" w14:textId="04322232" w:rsidR="746B267D" w:rsidRDefault="59EA17E5" w:rsidP="0E54177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i czasopisma A4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E8385" w14:textId="7BEF1E17" w:rsidR="746B267D" w:rsidRDefault="59EA17E5" w:rsidP="0E541770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8CCA1" w14:textId="44E69568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093EE" w14:textId="1E6ED35B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96613" w14:textId="462C46A3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BE8B9" w14:textId="59862487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62B4EF7B" w14:paraId="40C89E36" w14:textId="77777777" w:rsidTr="00611EBA">
        <w:trPr>
          <w:cantSplit/>
          <w:trHeight w:val="783"/>
        </w:trPr>
        <w:tc>
          <w:tcPr>
            <w:tcW w:w="1560" w:type="dxa"/>
            <w:gridSpan w:val="2"/>
            <w:vMerge/>
            <w:textDirection w:val="btLr"/>
            <w:vAlign w:val="center"/>
          </w:tcPr>
          <w:p w14:paraId="290B86E5" w14:textId="77777777" w:rsidR="00F8469F" w:rsidRDefault="00F8469F"/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F199C" w14:textId="3ADD4A73" w:rsidR="62B4EF7B" w:rsidRDefault="62B4EF7B" w:rsidP="62B4EF7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0CD48" w14:textId="1020EB71" w:rsidR="746B267D" w:rsidRDefault="59EA17E5" w:rsidP="0E54177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i czasopisma A5, B5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B58AF" w14:textId="79EBA61B" w:rsidR="746B267D" w:rsidRDefault="59EA17E5" w:rsidP="0E541770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D6C7" w14:textId="2A39D681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DB6C" w14:textId="6A1A0EEB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6951B" w14:textId="2807959F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CCAD9" w14:textId="780ADF79" w:rsidR="62B4EF7B" w:rsidRDefault="62B4EF7B" w:rsidP="62B4EF7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88455FD" w14:paraId="2E3D5149" w14:textId="77777777" w:rsidTr="70F3ED1C">
        <w:trPr>
          <w:cantSplit/>
          <w:trHeight w:val="420"/>
        </w:trPr>
        <w:tc>
          <w:tcPr>
            <w:tcW w:w="15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8BB2976" w14:textId="3E0779C2" w:rsidR="088455FD" w:rsidRDefault="088455FD" w:rsidP="088455F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AFF83" w14:textId="01BACCF1" w:rsidR="088455FD" w:rsidRDefault="088455FD" w:rsidP="088455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C14F7" w14:textId="38984E85" w:rsidR="088455FD" w:rsidRDefault="088455FD" w:rsidP="088455F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54632" w14:textId="338684A0" w:rsidR="088455FD" w:rsidRDefault="698D185E" w:rsidP="0E541770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E541770">
              <w:rPr>
                <w:rFonts w:ascii="Arial" w:hAnsi="Arial" w:cs="Arial"/>
                <w:b/>
                <w:bCs/>
                <w:sz w:val="20"/>
                <w:szCs w:val="20"/>
              </w:rPr>
              <w:t>2175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7920" w14:textId="5100BED2" w:rsidR="088455FD" w:rsidRDefault="088455FD" w:rsidP="14BD3AA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2B898" w14:textId="4D2EE410" w:rsidR="455CAB67" w:rsidRDefault="455CAB67" w:rsidP="373F1B10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54AF5" w14:textId="47789049" w:rsidR="088455FD" w:rsidRDefault="088455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3CF28" w14:textId="0062252B" w:rsidR="4BAEFF24" w:rsidRDefault="4BAEFF24" w:rsidP="373F1B10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6D9869BC" w14:textId="00503365" w:rsidR="06E3DC6E" w:rsidRDefault="06E3DC6E"/>
    <w:p w14:paraId="3B88899E" w14:textId="77777777" w:rsidR="00F85077" w:rsidRPr="003B2720" w:rsidRDefault="00F85077" w:rsidP="00F85077">
      <w:pPr>
        <w:rPr>
          <w:vanish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80"/>
        <w:gridCol w:w="1701"/>
      </w:tblGrid>
      <w:tr w:rsidR="0038250F" w:rsidRPr="003B2720" w14:paraId="3761CA30" w14:textId="77777777" w:rsidTr="00611EBA">
        <w:trPr>
          <w:cantSplit/>
          <w:trHeight w:val="975"/>
          <w:jc w:val="center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14:paraId="7EA80B54" w14:textId="5DFBE3C4" w:rsidR="0038250F" w:rsidRPr="003B2720" w:rsidRDefault="48554F0D" w:rsidP="00F239C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62B4EF7B">
              <w:rPr>
                <w:rFonts w:ascii="Arial" w:hAnsi="Arial" w:cs="Arial"/>
                <w:b/>
                <w:bCs/>
                <w:sz w:val="22"/>
                <w:szCs w:val="22"/>
              </w:rPr>
              <w:t>RAZEM:</w:t>
            </w:r>
            <w:r w:rsidR="406FAF5E" w:rsidRPr="62B4EF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2BB2B" w14:textId="448E3F7B" w:rsidR="0038250F" w:rsidRPr="003B2720" w:rsidRDefault="0038250F" w:rsidP="00F239C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7D440AB2" w14:textId="77777777" w:rsidR="007A0ABA" w:rsidRPr="00D13C46" w:rsidRDefault="007A0ABA" w:rsidP="007A0ABA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lastRenderedPageBreak/>
        <w:t>Oświadczamy, że zapoznaliśmy się z warunkami przystąpienia do zamówienia określonymi                          w zapytaniu ofertowym oraz uzyskaliśmy niezbędne informacje do przygotowania oferty.</w:t>
      </w:r>
    </w:p>
    <w:p w14:paraId="365B4B0C" w14:textId="77777777" w:rsidR="007A0ABA" w:rsidRPr="00D13C46" w:rsidRDefault="007A0ABA" w:rsidP="007A0ABA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w cenie oferty zostały uwzględnione wszystkie koszty wykonania zamówienia                     i realizacji przyszłego świadczenia umownego.</w:t>
      </w:r>
    </w:p>
    <w:p w14:paraId="675AD2EA" w14:textId="77777777" w:rsidR="007A0ABA" w:rsidRPr="00D13C46" w:rsidRDefault="007A0ABA" w:rsidP="007A0ABA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akceptujemy termin realizacji zamówienia wskazany w punkcie IV Zapytania ofertowego.</w:t>
      </w:r>
    </w:p>
    <w:p w14:paraId="5965779D" w14:textId="77777777" w:rsidR="007A0ABA" w:rsidRDefault="007A0ABA" w:rsidP="007A0ABA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</w:t>
      </w:r>
      <w:r>
        <w:rPr>
          <w:rFonts w:ascii="Arial" w:hAnsi="Arial" w:cs="Arial"/>
          <w:sz w:val="20"/>
          <w:szCs w:val="20"/>
        </w:rPr>
        <w:t xml:space="preserve"> </w:t>
      </w:r>
      <w:r w:rsidRPr="00D13C46">
        <w:rPr>
          <w:rFonts w:ascii="Arial" w:hAnsi="Arial" w:cs="Arial"/>
          <w:sz w:val="20"/>
          <w:szCs w:val="20"/>
        </w:rPr>
        <w:t>że zapoznaliśmy się z warunkami przystąpienia do zamówienia określonymi                             w zaproszeniu do składania ofert oraz uzyskaliśmy niezbędne informacje do przygotowania oferty.</w:t>
      </w:r>
    </w:p>
    <w:p w14:paraId="21F05223" w14:textId="799C70DF" w:rsidR="007A0ABA" w:rsidRPr="007A0ABA" w:rsidRDefault="007A0ABA" w:rsidP="007A0ABA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7A0ABA">
        <w:rPr>
          <w:rFonts w:ascii="Arial" w:hAnsi="Arial" w:cs="Arial"/>
          <w:sz w:val="20"/>
          <w:szCs w:val="20"/>
        </w:rPr>
        <w:t>Oświadczamy, że udzielamy gwarancji na okres 5 lat na wykonane przez nas usługi.</w:t>
      </w:r>
    </w:p>
    <w:p w14:paraId="7C593B97" w14:textId="7B4F07EF" w:rsidR="007A0ABA" w:rsidRDefault="007A0ABA" w:rsidP="007A0ABA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uważamy się za związanych niniejszą ofertą przez 30 dni od upływu terminu składania ofert.</w:t>
      </w:r>
    </w:p>
    <w:p w14:paraId="06501C20" w14:textId="77777777" w:rsidR="007A0ABA" w:rsidRPr="00FD0070" w:rsidRDefault="007A0ABA" w:rsidP="007A0ABA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FD0070">
        <w:rPr>
          <w:rFonts w:ascii="Arial" w:hAnsi="Arial" w:cs="Arial"/>
          <w:sz w:val="20"/>
          <w:szCs w:val="2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4A53AC4D" w14:textId="77777777" w:rsidR="007A0ABA" w:rsidRDefault="007A0ABA" w:rsidP="007A0ABA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14:paraId="218AF543" w14:textId="77777777" w:rsidR="007A0ABA" w:rsidRPr="00D13C46" w:rsidRDefault="007A0ABA" w:rsidP="007A0ABA">
      <w:pPr>
        <w:widowControl w:val="0"/>
        <w:numPr>
          <w:ilvl w:val="0"/>
          <w:numId w:val="11"/>
        </w:numPr>
        <w:tabs>
          <w:tab w:val="clear" w:pos="720"/>
          <w:tab w:val="num" w:pos="284"/>
          <w:tab w:val="num" w:pos="6598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t xml:space="preserve">Przedmiot zamówienia wykonam </w:t>
      </w:r>
      <w:r w:rsidRPr="00D13C46">
        <w:rPr>
          <w:rFonts w:ascii="Arial" w:hAnsi="Arial" w:cs="Arial"/>
          <w:b/>
          <w:sz w:val="20"/>
          <w:szCs w:val="20"/>
          <w:lang w:eastAsia="ar-SA"/>
        </w:rPr>
        <w:t>samodzielnie / z udziałem podwykonawców*</w:t>
      </w:r>
      <w:r w:rsidRPr="00D13C46">
        <w:rPr>
          <w:rFonts w:ascii="Arial" w:hAnsi="Arial" w:cs="Arial"/>
          <w:i/>
          <w:sz w:val="20"/>
          <w:szCs w:val="20"/>
          <w:u w:val="single"/>
          <w:lang w:eastAsia="ar-SA"/>
        </w:rPr>
        <w:t xml:space="preserve"> niepotrzebne skreślić)</w:t>
      </w:r>
    </w:p>
    <w:p w14:paraId="6AEFD84A" w14:textId="77777777" w:rsidR="007A0ABA" w:rsidRPr="00D13C46" w:rsidRDefault="007A0ABA" w:rsidP="007A0ABA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14:paraId="0E497DA1" w14:textId="77777777" w:rsidR="007A0ABA" w:rsidRPr="004352BC" w:rsidRDefault="007A0ABA" w:rsidP="007A0ABA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4654EF3" w14:textId="77777777" w:rsidR="007A0ABA" w:rsidRPr="004352BC" w:rsidRDefault="007A0ABA" w:rsidP="007A0ABA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352BC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2D92825E" w14:textId="77777777" w:rsidR="007A0ABA" w:rsidRPr="004352BC" w:rsidRDefault="007A0ABA" w:rsidP="007A0ABA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68A00B90" w14:textId="77777777" w:rsidR="007A0ABA" w:rsidRPr="004352BC" w:rsidRDefault="007A0ABA" w:rsidP="007A0ABA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5EE89516" w14:textId="77777777" w:rsidR="007A0ABA" w:rsidRDefault="007A0ABA" w:rsidP="007A0ABA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BAC5DE9" w14:textId="77777777" w:rsidR="007A0ABA" w:rsidRDefault="007A0ABA" w:rsidP="007A0ABA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3E9B8338" w14:textId="77777777" w:rsidR="007A0ABA" w:rsidRDefault="007A0ABA" w:rsidP="007A0ABA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6F05D16F" w14:textId="77777777" w:rsidR="007A0ABA" w:rsidRPr="004352BC" w:rsidRDefault="007A0ABA" w:rsidP="007A0ABA">
      <w:pPr>
        <w:ind w:hanging="142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 xml:space="preserve">  10.  Integralną częścią oferty są:</w:t>
      </w:r>
    </w:p>
    <w:p w14:paraId="4D408436" w14:textId="77777777" w:rsidR="007A0ABA" w:rsidRPr="004352BC" w:rsidRDefault="007A0ABA" w:rsidP="007A0ABA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14:paraId="3F1CF33E" w14:textId="77777777" w:rsidR="007A0ABA" w:rsidRPr="004352BC" w:rsidRDefault="007A0ABA" w:rsidP="007A0ABA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..................................................................................................................................</w:t>
      </w:r>
    </w:p>
    <w:p w14:paraId="57C0D796" w14:textId="77777777" w:rsidR="00F239CC" w:rsidRPr="003B2720" w:rsidRDefault="00F239CC" w:rsidP="00637621">
      <w:pPr>
        <w:pStyle w:val="Styl1"/>
        <w:widowControl/>
        <w:spacing w:before="0"/>
        <w:rPr>
          <w:rFonts w:cs="Arial"/>
          <w:sz w:val="22"/>
          <w:szCs w:val="22"/>
        </w:rPr>
      </w:pPr>
    </w:p>
    <w:p w14:paraId="0D142F6F" w14:textId="77777777" w:rsidR="00852DEF" w:rsidRPr="003B2720" w:rsidRDefault="00852DEF" w:rsidP="00637621">
      <w:pPr>
        <w:pStyle w:val="Styl1"/>
        <w:widowControl/>
        <w:spacing w:before="0"/>
        <w:rPr>
          <w:rFonts w:cs="Arial"/>
          <w:sz w:val="22"/>
          <w:szCs w:val="22"/>
        </w:rPr>
      </w:pPr>
    </w:p>
    <w:p w14:paraId="271CA723" w14:textId="77777777" w:rsidR="001C4212" w:rsidRPr="003B2720" w:rsidRDefault="001C4212" w:rsidP="00C6498C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75FBE423" w14:textId="77777777" w:rsidR="001C4212" w:rsidRPr="003B2720" w:rsidRDefault="001C4212" w:rsidP="00C6498C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2D3F0BEC" w14:textId="77777777" w:rsidR="0093144A" w:rsidRPr="003B2720" w:rsidRDefault="0093144A" w:rsidP="00C6498C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35722CC8" w14:textId="06032D3E" w:rsidR="001B5B49" w:rsidRPr="003B2720" w:rsidRDefault="0AB733B2" w:rsidP="00596FF9">
      <w:pPr>
        <w:rPr>
          <w:rFonts w:ascii="Arial" w:hAnsi="Arial" w:cs="Arial"/>
        </w:rPr>
      </w:pPr>
      <w:r w:rsidRPr="0C0F65A7">
        <w:rPr>
          <w:rFonts w:ascii="Arial" w:hAnsi="Arial" w:cs="Arial"/>
          <w:sz w:val="20"/>
          <w:szCs w:val="20"/>
        </w:rPr>
        <w:t>........</w:t>
      </w:r>
      <w:r w:rsidR="315A26BF" w:rsidRPr="0C0F65A7">
        <w:rPr>
          <w:rFonts w:ascii="Arial" w:hAnsi="Arial" w:cs="Arial"/>
          <w:sz w:val="20"/>
          <w:szCs w:val="20"/>
        </w:rPr>
        <w:t>...</w:t>
      </w:r>
      <w:r w:rsidRPr="0C0F65A7">
        <w:rPr>
          <w:rFonts w:ascii="Arial" w:hAnsi="Arial" w:cs="Arial"/>
          <w:sz w:val="20"/>
          <w:szCs w:val="20"/>
        </w:rPr>
        <w:t>..................., dnia...........................</w:t>
      </w:r>
      <w:r w:rsidR="14E8A1B4" w:rsidRPr="0C0F65A7">
        <w:rPr>
          <w:rFonts w:ascii="Arial" w:hAnsi="Arial" w:cs="Arial"/>
          <w:sz w:val="20"/>
          <w:szCs w:val="20"/>
        </w:rPr>
        <w:t>....</w:t>
      </w:r>
      <w:r w:rsidRPr="0C0F65A7">
        <w:rPr>
          <w:rFonts w:ascii="Arial" w:hAnsi="Arial" w:cs="Arial"/>
        </w:rPr>
        <w:t xml:space="preserve">                 </w:t>
      </w:r>
    </w:p>
    <w:p w14:paraId="01184A4C" w14:textId="77777777" w:rsidR="00596FF9" w:rsidRPr="003B2720" w:rsidRDefault="00637621" w:rsidP="00596FF9">
      <w:pPr>
        <w:rPr>
          <w:rFonts w:ascii="Arial" w:hAnsi="Arial" w:cs="Arial"/>
        </w:rPr>
      </w:pPr>
      <w:r w:rsidRPr="003B2720">
        <w:rPr>
          <w:rFonts w:ascii="Arial" w:hAnsi="Arial" w:cs="Arial"/>
        </w:rPr>
        <w:t xml:space="preserve">             </w:t>
      </w:r>
      <w:r w:rsidR="00596FF9" w:rsidRPr="003B2720">
        <w:rPr>
          <w:rFonts w:ascii="Arial" w:hAnsi="Arial" w:cs="Arial"/>
        </w:rPr>
        <w:t xml:space="preserve">    </w:t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  <w:t xml:space="preserve">.......................................................... </w:t>
      </w:r>
    </w:p>
    <w:p w14:paraId="303513C3" w14:textId="77777777" w:rsidR="00F239CC" w:rsidRPr="003B2720" w:rsidRDefault="00596FF9" w:rsidP="00301A15">
      <w:pPr>
        <w:pStyle w:val="Tekstpodstawowywcity"/>
        <w:tabs>
          <w:tab w:val="left" w:pos="3420"/>
        </w:tabs>
        <w:ind w:firstLine="4680"/>
        <w:jc w:val="center"/>
        <w:rPr>
          <w:rFonts w:ascii="Arial" w:hAnsi="Arial" w:cs="Arial"/>
          <w:sz w:val="22"/>
          <w:szCs w:val="22"/>
        </w:rPr>
      </w:pPr>
      <w:r w:rsidRPr="003B2720">
        <w:rPr>
          <w:rFonts w:ascii="Arial" w:hAnsi="Arial" w:cs="Arial"/>
          <w:sz w:val="18"/>
        </w:rPr>
        <w:t xml:space="preserve">          Podpis i pieczęć osoby(</w:t>
      </w:r>
      <w:proofErr w:type="spellStart"/>
      <w:r w:rsidRPr="003B2720">
        <w:rPr>
          <w:rFonts w:ascii="Arial" w:hAnsi="Arial" w:cs="Arial"/>
          <w:sz w:val="18"/>
        </w:rPr>
        <w:t>ób</w:t>
      </w:r>
      <w:proofErr w:type="spellEnd"/>
      <w:r w:rsidRPr="003B2720">
        <w:rPr>
          <w:rFonts w:ascii="Arial" w:hAnsi="Arial" w:cs="Arial"/>
          <w:sz w:val="18"/>
        </w:rPr>
        <w:t>) uprawnionej(</w:t>
      </w:r>
      <w:proofErr w:type="spellStart"/>
      <w:r w:rsidRPr="003B2720">
        <w:rPr>
          <w:rFonts w:ascii="Arial" w:hAnsi="Arial" w:cs="Arial"/>
          <w:sz w:val="18"/>
        </w:rPr>
        <w:t>ych</w:t>
      </w:r>
      <w:proofErr w:type="spellEnd"/>
      <w:r w:rsidRPr="003B2720">
        <w:rPr>
          <w:rFonts w:ascii="Arial" w:hAnsi="Arial" w:cs="Arial"/>
          <w:sz w:val="18"/>
        </w:rPr>
        <w:t xml:space="preserve">) </w:t>
      </w:r>
      <w:r w:rsidRPr="003B2720">
        <w:rPr>
          <w:rFonts w:ascii="Arial" w:hAnsi="Arial" w:cs="Arial"/>
          <w:sz w:val="18"/>
        </w:rPr>
        <w:tab/>
      </w:r>
      <w:r w:rsidRPr="003B2720">
        <w:rPr>
          <w:rFonts w:ascii="Arial" w:hAnsi="Arial" w:cs="Arial"/>
          <w:sz w:val="18"/>
        </w:rPr>
        <w:tab/>
      </w:r>
      <w:r w:rsidRPr="003B2720">
        <w:rPr>
          <w:rFonts w:ascii="Arial" w:hAnsi="Arial" w:cs="Arial"/>
          <w:sz w:val="18"/>
        </w:rPr>
        <w:tab/>
      </w:r>
      <w:r w:rsidRPr="003B2720">
        <w:rPr>
          <w:rFonts w:ascii="Arial" w:hAnsi="Arial" w:cs="Arial"/>
          <w:sz w:val="18"/>
        </w:rPr>
        <w:tab/>
      </w:r>
      <w:r w:rsidRPr="003B2720">
        <w:rPr>
          <w:rFonts w:ascii="Arial" w:hAnsi="Arial" w:cs="Arial"/>
          <w:sz w:val="18"/>
        </w:rPr>
        <w:tab/>
        <w:t>do reprezentowania Wykonawcy</w:t>
      </w:r>
    </w:p>
    <w:sectPr w:rsidR="00F239CC" w:rsidRPr="003B2720" w:rsidSect="00611EBA">
      <w:headerReference w:type="default" r:id="rId8"/>
      <w:footerReference w:type="default" r:id="rId9"/>
      <w:headerReference w:type="first" r:id="rId10"/>
      <w:pgSz w:w="11906" w:h="16838"/>
      <w:pgMar w:top="1417" w:right="1152" w:bottom="1417" w:left="1152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5054B" w14:textId="77777777" w:rsidR="00073AAC" w:rsidRDefault="00073AAC">
      <w:r>
        <w:separator/>
      </w:r>
    </w:p>
  </w:endnote>
  <w:endnote w:type="continuationSeparator" w:id="0">
    <w:p w14:paraId="53C612D7" w14:textId="77777777" w:rsidR="00073AAC" w:rsidRDefault="00073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F6B08" w14:textId="77777777"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E252C2">
      <w:rPr>
        <w:noProof/>
      </w:rPr>
      <w:t>3</w:t>
    </w:r>
    <w:r>
      <w:fldChar w:fldCharType="end"/>
    </w:r>
  </w:p>
  <w:p w14:paraId="3254BC2F" w14:textId="77777777"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5C9C1" w14:textId="77777777" w:rsidR="00073AAC" w:rsidRDefault="00073AAC">
      <w:r>
        <w:separator/>
      </w:r>
    </w:p>
  </w:footnote>
  <w:footnote w:type="continuationSeparator" w:id="0">
    <w:p w14:paraId="1A645FAD" w14:textId="77777777" w:rsidR="00073AAC" w:rsidRDefault="00073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E9592" w14:textId="2E2FE608" w:rsidR="00947FE8" w:rsidRPr="00611EBA" w:rsidRDefault="00611EBA" w:rsidP="00611EBA">
    <w:pPr>
      <w:pStyle w:val="Nagwek"/>
    </w:pPr>
    <w:r w:rsidRPr="00611EBA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89F9D" w14:textId="77777777" w:rsidR="00611EBA" w:rsidRPr="002B3654" w:rsidRDefault="00611EBA" w:rsidP="00611EBA">
    <w:pPr>
      <w:pStyle w:val="Nagwek"/>
      <w:pBdr>
        <w:bottom w:val="single" w:sz="6" w:space="1" w:color="auto"/>
      </w:pBdr>
      <w:rPr>
        <w:rFonts w:ascii="Arial" w:hAnsi="Arial" w:cs="Arial"/>
        <w:i/>
        <w:iCs/>
        <w:sz w:val="18"/>
        <w:szCs w:val="18"/>
      </w:rPr>
    </w:pPr>
    <w:r w:rsidRPr="7BBC2599">
      <w:rPr>
        <w:rFonts w:ascii="Arial" w:hAnsi="Arial" w:cs="Arial"/>
        <w:i/>
        <w:iCs/>
        <w:sz w:val="18"/>
        <w:szCs w:val="18"/>
      </w:rPr>
      <w:t>ZP</w:t>
    </w:r>
    <w:r>
      <w:rPr>
        <w:rFonts w:ascii="Arial" w:hAnsi="Arial" w:cs="Arial"/>
        <w:i/>
        <w:iCs/>
        <w:sz w:val="18"/>
        <w:szCs w:val="18"/>
      </w:rPr>
      <w:t>3</w:t>
    </w:r>
    <w:r w:rsidRPr="7BBC2599">
      <w:rPr>
        <w:rFonts w:ascii="Arial" w:hAnsi="Arial" w:cs="Arial"/>
        <w:i/>
        <w:iCs/>
        <w:sz w:val="18"/>
        <w:szCs w:val="18"/>
      </w:rPr>
      <w:t>/</w:t>
    </w:r>
    <w:r>
      <w:rPr>
        <w:rFonts w:ascii="Arial" w:hAnsi="Arial" w:cs="Arial"/>
        <w:i/>
        <w:iCs/>
        <w:sz w:val="18"/>
        <w:szCs w:val="18"/>
      </w:rPr>
      <w:t>9266/26</w:t>
    </w:r>
  </w:p>
  <w:p w14:paraId="59027547" w14:textId="6B683699" w:rsidR="00611EBA" w:rsidRPr="00611EBA" w:rsidRDefault="00611EBA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21A3E"/>
    <w:multiLevelType w:val="hybridMultilevel"/>
    <w:tmpl w:val="9B325AEE"/>
    <w:lvl w:ilvl="0" w:tplc="B204F7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7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86301536">
    <w:abstractNumId w:val="4"/>
  </w:num>
  <w:num w:numId="2" w16cid:durableId="1143035542">
    <w:abstractNumId w:val="6"/>
  </w:num>
  <w:num w:numId="3" w16cid:durableId="1894081006">
    <w:abstractNumId w:val="10"/>
  </w:num>
  <w:num w:numId="4" w16cid:durableId="494225591">
    <w:abstractNumId w:val="9"/>
  </w:num>
  <w:num w:numId="5" w16cid:durableId="313293772">
    <w:abstractNumId w:val="7"/>
  </w:num>
  <w:num w:numId="6" w16cid:durableId="1047490801">
    <w:abstractNumId w:val="5"/>
  </w:num>
  <w:num w:numId="7" w16cid:durableId="1386367356">
    <w:abstractNumId w:val="2"/>
  </w:num>
  <w:num w:numId="8" w16cid:durableId="1967201019">
    <w:abstractNumId w:val="8"/>
  </w:num>
  <w:num w:numId="9" w16cid:durableId="329991925">
    <w:abstractNumId w:val="1"/>
  </w:num>
  <w:num w:numId="10" w16cid:durableId="1868787770">
    <w:abstractNumId w:val="3"/>
  </w:num>
  <w:num w:numId="11" w16cid:durableId="1479765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7364"/>
    <w:rsid w:val="00024D14"/>
    <w:rsid w:val="00033D49"/>
    <w:rsid w:val="0003545F"/>
    <w:rsid w:val="00035989"/>
    <w:rsid w:val="0004514E"/>
    <w:rsid w:val="00046DFF"/>
    <w:rsid w:val="00056958"/>
    <w:rsid w:val="00073AAC"/>
    <w:rsid w:val="00075E9D"/>
    <w:rsid w:val="00087B89"/>
    <w:rsid w:val="000C5661"/>
    <w:rsid w:val="000C7B2A"/>
    <w:rsid w:val="000E0AFE"/>
    <w:rsid w:val="00150F46"/>
    <w:rsid w:val="001844C0"/>
    <w:rsid w:val="00186CD8"/>
    <w:rsid w:val="001B5B49"/>
    <w:rsid w:val="001C4212"/>
    <w:rsid w:val="001C5729"/>
    <w:rsid w:val="001D56EB"/>
    <w:rsid w:val="001D6C2C"/>
    <w:rsid w:val="001E219D"/>
    <w:rsid w:val="001E5105"/>
    <w:rsid w:val="001E6E0C"/>
    <w:rsid w:val="00203F3D"/>
    <w:rsid w:val="0021173F"/>
    <w:rsid w:val="00217492"/>
    <w:rsid w:val="0022579D"/>
    <w:rsid w:val="00233502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1A15"/>
    <w:rsid w:val="0030290C"/>
    <w:rsid w:val="00306EB1"/>
    <w:rsid w:val="00315DFE"/>
    <w:rsid w:val="0032F600"/>
    <w:rsid w:val="0038250F"/>
    <w:rsid w:val="0039296D"/>
    <w:rsid w:val="003944D3"/>
    <w:rsid w:val="003B2720"/>
    <w:rsid w:val="003B2873"/>
    <w:rsid w:val="003B6FE6"/>
    <w:rsid w:val="003B73E3"/>
    <w:rsid w:val="003B77AD"/>
    <w:rsid w:val="003E8148"/>
    <w:rsid w:val="00405ADF"/>
    <w:rsid w:val="00410A79"/>
    <w:rsid w:val="00412323"/>
    <w:rsid w:val="004202F5"/>
    <w:rsid w:val="0043547C"/>
    <w:rsid w:val="0049256C"/>
    <w:rsid w:val="004A5253"/>
    <w:rsid w:val="004D1FE2"/>
    <w:rsid w:val="004D4D24"/>
    <w:rsid w:val="005030E1"/>
    <w:rsid w:val="00511963"/>
    <w:rsid w:val="0051294D"/>
    <w:rsid w:val="00526072"/>
    <w:rsid w:val="005431D4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52CF"/>
    <w:rsid w:val="005F1257"/>
    <w:rsid w:val="005F3016"/>
    <w:rsid w:val="00611EBA"/>
    <w:rsid w:val="00623670"/>
    <w:rsid w:val="006236CB"/>
    <w:rsid w:val="00634986"/>
    <w:rsid w:val="00637621"/>
    <w:rsid w:val="00640489"/>
    <w:rsid w:val="006407D2"/>
    <w:rsid w:val="00647673"/>
    <w:rsid w:val="006708D4"/>
    <w:rsid w:val="006B3168"/>
    <w:rsid w:val="006B6E64"/>
    <w:rsid w:val="006E679C"/>
    <w:rsid w:val="00725431"/>
    <w:rsid w:val="00752E5D"/>
    <w:rsid w:val="00753996"/>
    <w:rsid w:val="00764EA3"/>
    <w:rsid w:val="0077448A"/>
    <w:rsid w:val="00782127"/>
    <w:rsid w:val="00792B14"/>
    <w:rsid w:val="007A0ABA"/>
    <w:rsid w:val="007C5C64"/>
    <w:rsid w:val="008156A5"/>
    <w:rsid w:val="00826471"/>
    <w:rsid w:val="008525DF"/>
    <w:rsid w:val="00852DEF"/>
    <w:rsid w:val="00861E80"/>
    <w:rsid w:val="00880EFE"/>
    <w:rsid w:val="00885C00"/>
    <w:rsid w:val="0088780C"/>
    <w:rsid w:val="008911CA"/>
    <w:rsid w:val="008A4D9F"/>
    <w:rsid w:val="008B0B92"/>
    <w:rsid w:val="008C15CA"/>
    <w:rsid w:val="008D3CFE"/>
    <w:rsid w:val="008F7720"/>
    <w:rsid w:val="008F7908"/>
    <w:rsid w:val="00900DA2"/>
    <w:rsid w:val="0093144A"/>
    <w:rsid w:val="00936393"/>
    <w:rsid w:val="00944FB7"/>
    <w:rsid w:val="00946C3D"/>
    <w:rsid w:val="00947FE8"/>
    <w:rsid w:val="00980196"/>
    <w:rsid w:val="00987519"/>
    <w:rsid w:val="009C3E54"/>
    <w:rsid w:val="009D511A"/>
    <w:rsid w:val="00A362F8"/>
    <w:rsid w:val="00A719CE"/>
    <w:rsid w:val="00A72727"/>
    <w:rsid w:val="00AE29B7"/>
    <w:rsid w:val="00AF495B"/>
    <w:rsid w:val="00B12D2D"/>
    <w:rsid w:val="00B27364"/>
    <w:rsid w:val="00B478C3"/>
    <w:rsid w:val="00B65410"/>
    <w:rsid w:val="00B72799"/>
    <w:rsid w:val="00B936B4"/>
    <w:rsid w:val="00BC3832"/>
    <w:rsid w:val="00BE6A7E"/>
    <w:rsid w:val="00C03A43"/>
    <w:rsid w:val="00C04E1E"/>
    <w:rsid w:val="00C04E6F"/>
    <w:rsid w:val="00C22165"/>
    <w:rsid w:val="00C232F5"/>
    <w:rsid w:val="00C5398B"/>
    <w:rsid w:val="00C56B1E"/>
    <w:rsid w:val="00C6498C"/>
    <w:rsid w:val="00C66669"/>
    <w:rsid w:val="00C67188"/>
    <w:rsid w:val="00C75D33"/>
    <w:rsid w:val="00C84826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D05BC"/>
    <w:rsid w:val="00E196B7"/>
    <w:rsid w:val="00E21095"/>
    <w:rsid w:val="00E252C2"/>
    <w:rsid w:val="00E41FB6"/>
    <w:rsid w:val="00E47F86"/>
    <w:rsid w:val="00E50C69"/>
    <w:rsid w:val="00E6162A"/>
    <w:rsid w:val="00E64B32"/>
    <w:rsid w:val="00E6736F"/>
    <w:rsid w:val="00E83DC7"/>
    <w:rsid w:val="00EA48C9"/>
    <w:rsid w:val="00ED70A0"/>
    <w:rsid w:val="00EF7E03"/>
    <w:rsid w:val="00F239CC"/>
    <w:rsid w:val="00F24884"/>
    <w:rsid w:val="00F25D59"/>
    <w:rsid w:val="00F406C7"/>
    <w:rsid w:val="00F62326"/>
    <w:rsid w:val="00F70B37"/>
    <w:rsid w:val="00F803CF"/>
    <w:rsid w:val="00F8469F"/>
    <w:rsid w:val="00F85077"/>
    <w:rsid w:val="00FA6FE4"/>
    <w:rsid w:val="00FB0B23"/>
    <w:rsid w:val="00FE5775"/>
    <w:rsid w:val="00FF096C"/>
    <w:rsid w:val="0134B2F1"/>
    <w:rsid w:val="0136FE3A"/>
    <w:rsid w:val="0139169B"/>
    <w:rsid w:val="021D886F"/>
    <w:rsid w:val="0295890D"/>
    <w:rsid w:val="02A6743A"/>
    <w:rsid w:val="02BD895C"/>
    <w:rsid w:val="02F1C29F"/>
    <w:rsid w:val="035366A3"/>
    <w:rsid w:val="035F8A9D"/>
    <w:rsid w:val="0386881E"/>
    <w:rsid w:val="038E80C3"/>
    <w:rsid w:val="03BDF403"/>
    <w:rsid w:val="03C3ABEF"/>
    <w:rsid w:val="03EC56A3"/>
    <w:rsid w:val="03EDF4D2"/>
    <w:rsid w:val="03F8527A"/>
    <w:rsid w:val="043A661B"/>
    <w:rsid w:val="04728683"/>
    <w:rsid w:val="04734260"/>
    <w:rsid w:val="04775DBD"/>
    <w:rsid w:val="048BB5E5"/>
    <w:rsid w:val="04B3E318"/>
    <w:rsid w:val="04B847C6"/>
    <w:rsid w:val="04F903BB"/>
    <w:rsid w:val="05002719"/>
    <w:rsid w:val="0506090B"/>
    <w:rsid w:val="050EBF5C"/>
    <w:rsid w:val="05300861"/>
    <w:rsid w:val="05502597"/>
    <w:rsid w:val="056D2BBA"/>
    <w:rsid w:val="05882704"/>
    <w:rsid w:val="0589C533"/>
    <w:rsid w:val="05A8B9C3"/>
    <w:rsid w:val="05BA5144"/>
    <w:rsid w:val="05C69FC6"/>
    <w:rsid w:val="05E56811"/>
    <w:rsid w:val="06088A13"/>
    <w:rsid w:val="060F8619"/>
    <w:rsid w:val="0614BCA8"/>
    <w:rsid w:val="068DF86D"/>
    <w:rsid w:val="06A9F663"/>
    <w:rsid w:val="06CE0FD7"/>
    <w:rsid w:val="06E3DC6E"/>
    <w:rsid w:val="0711AB88"/>
    <w:rsid w:val="07121138"/>
    <w:rsid w:val="0723F765"/>
    <w:rsid w:val="072B2688"/>
    <w:rsid w:val="078D25C3"/>
    <w:rsid w:val="080B9852"/>
    <w:rsid w:val="0863FC08"/>
    <w:rsid w:val="088455FD"/>
    <w:rsid w:val="08BDD221"/>
    <w:rsid w:val="08E61553"/>
    <w:rsid w:val="09463A2A"/>
    <w:rsid w:val="097D8D59"/>
    <w:rsid w:val="0991D091"/>
    <w:rsid w:val="09E0CA9C"/>
    <w:rsid w:val="0A0DD2EC"/>
    <w:rsid w:val="0A15BDD5"/>
    <w:rsid w:val="0A48435A"/>
    <w:rsid w:val="0A819673"/>
    <w:rsid w:val="0AA8B708"/>
    <w:rsid w:val="0AB733B2"/>
    <w:rsid w:val="0ACAAC61"/>
    <w:rsid w:val="0AE6E09C"/>
    <w:rsid w:val="0B303B47"/>
    <w:rsid w:val="0B476D61"/>
    <w:rsid w:val="0B7824AA"/>
    <w:rsid w:val="0B7ECB4A"/>
    <w:rsid w:val="0B905653"/>
    <w:rsid w:val="0BBF8198"/>
    <w:rsid w:val="0BE7560A"/>
    <w:rsid w:val="0BFE72F2"/>
    <w:rsid w:val="0C0F65A7"/>
    <w:rsid w:val="0C29E1A3"/>
    <w:rsid w:val="0C39703C"/>
    <w:rsid w:val="0C3F4DDB"/>
    <w:rsid w:val="0C4CFF72"/>
    <w:rsid w:val="0C9F3C30"/>
    <w:rsid w:val="0CDD7C5E"/>
    <w:rsid w:val="0CDF82C4"/>
    <w:rsid w:val="0CF57663"/>
    <w:rsid w:val="0D4D1255"/>
    <w:rsid w:val="0D60B818"/>
    <w:rsid w:val="0D6F9690"/>
    <w:rsid w:val="0D932F35"/>
    <w:rsid w:val="0D97B70B"/>
    <w:rsid w:val="0DCCB67D"/>
    <w:rsid w:val="0DD61120"/>
    <w:rsid w:val="0E3A1061"/>
    <w:rsid w:val="0E4CA792"/>
    <w:rsid w:val="0E541770"/>
    <w:rsid w:val="0E91F07E"/>
    <w:rsid w:val="0EBCC030"/>
    <w:rsid w:val="0EF149DE"/>
    <w:rsid w:val="0F1F75D8"/>
    <w:rsid w:val="0F237BA5"/>
    <w:rsid w:val="0F23F86F"/>
    <w:rsid w:val="0F3B0E4C"/>
    <w:rsid w:val="0F4E2717"/>
    <w:rsid w:val="0F5AE8C8"/>
    <w:rsid w:val="0F635742"/>
    <w:rsid w:val="0F8824FC"/>
    <w:rsid w:val="0FD0FB3F"/>
    <w:rsid w:val="1010DFFA"/>
    <w:rsid w:val="102B3299"/>
    <w:rsid w:val="105B664F"/>
    <w:rsid w:val="1068A625"/>
    <w:rsid w:val="108695D3"/>
    <w:rsid w:val="10B2D81F"/>
    <w:rsid w:val="10B584AF"/>
    <w:rsid w:val="110C6BF8"/>
    <w:rsid w:val="111EB032"/>
    <w:rsid w:val="1136F89D"/>
    <w:rsid w:val="1178CAB7"/>
    <w:rsid w:val="118067D1"/>
    <w:rsid w:val="118A3578"/>
    <w:rsid w:val="119DB926"/>
    <w:rsid w:val="11BE5C91"/>
    <w:rsid w:val="11C4C21D"/>
    <w:rsid w:val="11D450FD"/>
    <w:rsid w:val="11F0F871"/>
    <w:rsid w:val="11F43BCF"/>
    <w:rsid w:val="11F56C0F"/>
    <w:rsid w:val="1237404D"/>
    <w:rsid w:val="125438C6"/>
    <w:rsid w:val="126D170D"/>
    <w:rsid w:val="129F06B5"/>
    <w:rsid w:val="131CDB0D"/>
    <w:rsid w:val="139E505A"/>
    <w:rsid w:val="13B19B53"/>
    <w:rsid w:val="13E4E8EB"/>
    <w:rsid w:val="13FFC55B"/>
    <w:rsid w:val="144D0B22"/>
    <w:rsid w:val="14586475"/>
    <w:rsid w:val="14635943"/>
    <w:rsid w:val="1467732C"/>
    <w:rsid w:val="1467744F"/>
    <w:rsid w:val="1496B9DB"/>
    <w:rsid w:val="14A8B42D"/>
    <w:rsid w:val="14BD3AAE"/>
    <w:rsid w:val="14CB75A6"/>
    <w:rsid w:val="14E8A1B4"/>
    <w:rsid w:val="14EA38D7"/>
    <w:rsid w:val="1563B624"/>
    <w:rsid w:val="157989E5"/>
    <w:rsid w:val="15ACD622"/>
    <w:rsid w:val="15CF29C6"/>
    <w:rsid w:val="1645CE16"/>
    <w:rsid w:val="1684D49D"/>
    <w:rsid w:val="1686D53C"/>
    <w:rsid w:val="16AC6E05"/>
    <w:rsid w:val="16D71957"/>
    <w:rsid w:val="16D91014"/>
    <w:rsid w:val="1713B5A9"/>
    <w:rsid w:val="174F023C"/>
    <w:rsid w:val="17A12D93"/>
    <w:rsid w:val="17BFFF1C"/>
    <w:rsid w:val="17E15AB7"/>
    <w:rsid w:val="1839EE04"/>
    <w:rsid w:val="183D6AED"/>
    <w:rsid w:val="18504766"/>
    <w:rsid w:val="18675053"/>
    <w:rsid w:val="189B40C1"/>
    <w:rsid w:val="18E18524"/>
    <w:rsid w:val="190C51DA"/>
    <w:rsid w:val="1934B4C6"/>
    <w:rsid w:val="1952B046"/>
    <w:rsid w:val="195B233B"/>
    <w:rsid w:val="19B18D48"/>
    <w:rsid w:val="1A12437C"/>
    <w:rsid w:val="1A13FB08"/>
    <w:rsid w:val="1A158448"/>
    <w:rsid w:val="1A46E95E"/>
    <w:rsid w:val="1A7C85D9"/>
    <w:rsid w:val="1A95D612"/>
    <w:rsid w:val="1AC5A22D"/>
    <w:rsid w:val="1AEE80A7"/>
    <w:rsid w:val="1B0B3BCC"/>
    <w:rsid w:val="1B20CFF3"/>
    <w:rsid w:val="1B2841E7"/>
    <w:rsid w:val="1B4DF4B6"/>
    <w:rsid w:val="1B60996A"/>
    <w:rsid w:val="1B6B82CF"/>
    <w:rsid w:val="1B76C775"/>
    <w:rsid w:val="1B941D56"/>
    <w:rsid w:val="1BA10A7F"/>
    <w:rsid w:val="1BD198C3"/>
    <w:rsid w:val="1BF11BA8"/>
    <w:rsid w:val="1C38D43D"/>
    <w:rsid w:val="1C9E460E"/>
    <w:rsid w:val="1CB384DC"/>
    <w:rsid w:val="1CC66F9F"/>
    <w:rsid w:val="1CF3DA21"/>
    <w:rsid w:val="1D1D9CAA"/>
    <w:rsid w:val="1D499866"/>
    <w:rsid w:val="1D5F4BC9"/>
    <w:rsid w:val="1D7693C2"/>
    <w:rsid w:val="1D8B2064"/>
    <w:rsid w:val="1E262169"/>
    <w:rsid w:val="1EB3B65E"/>
    <w:rsid w:val="1EC005A8"/>
    <w:rsid w:val="1F05B72A"/>
    <w:rsid w:val="1F286768"/>
    <w:rsid w:val="1F9729B0"/>
    <w:rsid w:val="1FBC571C"/>
    <w:rsid w:val="1FD2AF9C"/>
    <w:rsid w:val="1FF7690D"/>
    <w:rsid w:val="1FF83435"/>
    <w:rsid w:val="202165D9"/>
    <w:rsid w:val="2040BA46"/>
    <w:rsid w:val="20461537"/>
    <w:rsid w:val="207DF7DD"/>
    <w:rsid w:val="209B4C36"/>
    <w:rsid w:val="20ACBE90"/>
    <w:rsid w:val="2108F14B"/>
    <w:rsid w:val="210FC12A"/>
    <w:rsid w:val="2116BC63"/>
    <w:rsid w:val="2188BF35"/>
    <w:rsid w:val="21A5E1AF"/>
    <w:rsid w:val="21AD5A95"/>
    <w:rsid w:val="21D12E9B"/>
    <w:rsid w:val="21DA361A"/>
    <w:rsid w:val="21F794E2"/>
    <w:rsid w:val="220EB3C3"/>
    <w:rsid w:val="224AE0AB"/>
    <w:rsid w:val="2254C922"/>
    <w:rsid w:val="2254E54F"/>
    <w:rsid w:val="22914F57"/>
    <w:rsid w:val="22D6AE4E"/>
    <w:rsid w:val="23318D1E"/>
    <w:rsid w:val="23588BDD"/>
    <w:rsid w:val="237DB5F9"/>
    <w:rsid w:val="23B2A213"/>
    <w:rsid w:val="23B61C5F"/>
    <w:rsid w:val="23DB49ED"/>
    <w:rsid w:val="23F0C891"/>
    <w:rsid w:val="23F1785C"/>
    <w:rsid w:val="2403DACC"/>
    <w:rsid w:val="240BA02F"/>
    <w:rsid w:val="240C1472"/>
    <w:rsid w:val="241B7431"/>
    <w:rsid w:val="248CB304"/>
    <w:rsid w:val="24C378C6"/>
    <w:rsid w:val="24DF2F4A"/>
    <w:rsid w:val="2599732E"/>
    <w:rsid w:val="25A915D9"/>
    <w:rsid w:val="26413EC5"/>
    <w:rsid w:val="26682E7C"/>
    <w:rsid w:val="2688244A"/>
    <w:rsid w:val="2694D7B6"/>
    <w:rsid w:val="269AAB61"/>
    <w:rsid w:val="269E32CE"/>
    <w:rsid w:val="26FF5568"/>
    <w:rsid w:val="273787AB"/>
    <w:rsid w:val="274C1946"/>
    <w:rsid w:val="27540837"/>
    <w:rsid w:val="275B35EE"/>
    <w:rsid w:val="275F141D"/>
    <w:rsid w:val="27704B85"/>
    <w:rsid w:val="27772914"/>
    <w:rsid w:val="279669E5"/>
    <w:rsid w:val="27B7EF42"/>
    <w:rsid w:val="27C4D866"/>
    <w:rsid w:val="27EB2A44"/>
    <w:rsid w:val="280008F6"/>
    <w:rsid w:val="2802CFD5"/>
    <w:rsid w:val="28186639"/>
    <w:rsid w:val="284FC452"/>
    <w:rsid w:val="288234D4"/>
    <w:rsid w:val="288D3908"/>
    <w:rsid w:val="28A643B9"/>
    <w:rsid w:val="28E81769"/>
    <w:rsid w:val="28E8A12F"/>
    <w:rsid w:val="2954B869"/>
    <w:rsid w:val="29A6E2C6"/>
    <w:rsid w:val="29C08F4A"/>
    <w:rsid w:val="29D36200"/>
    <w:rsid w:val="2A62509E"/>
    <w:rsid w:val="2A6E2471"/>
    <w:rsid w:val="2AAAF1B8"/>
    <w:rsid w:val="2AB9E1BA"/>
    <w:rsid w:val="2AD8B73D"/>
    <w:rsid w:val="2B0C9F61"/>
    <w:rsid w:val="2B0DA410"/>
    <w:rsid w:val="2B2321F3"/>
    <w:rsid w:val="2B30F044"/>
    <w:rsid w:val="2B330B63"/>
    <w:rsid w:val="2B6C1A15"/>
    <w:rsid w:val="2B75BF35"/>
    <w:rsid w:val="2B8A89A1"/>
    <w:rsid w:val="2B9FFE8C"/>
    <w:rsid w:val="2BAF0E22"/>
    <w:rsid w:val="2BBF38A1"/>
    <w:rsid w:val="2BF6AD93"/>
    <w:rsid w:val="2C134802"/>
    <w:rsid w:val="2C2EF442"/>
    <w:rsid w:val="2CC9D472"/>
    <w:rsid w:val="2CD7744E"/>
    <w:rsid w:val="2CE0B4E3"/>
    <w:rsid w:val="2CE6FDC1"/>
    <w:rsid w:val="2CF5E55A"/>
    <w:rsid w:val="2D03C3DD"/>
    <w:rsid w:val="2D3C9936"/>
    <w:rsid w:val="2D5D88A7"/>
    <w:rsid w:val="2D74E961"/>
    <w:rsid w:val="2D835BFC"/>
    <w:rsid w:val="2E0CA160"/>
    <w:rsid w:val="2E23EAF4"/>
    <w:rsid w:val="2E76A119"/>
    <w:rsid w:val="2E9DE127"/>
    <w:rsid w:val="2EC5D20A"/>
    <w:rsid w:val="2F3F7DE5"/>
    <w:rsid w:val="2F4198BA"/>
    <w:rsid w:val="2F59F89B"/>
    <w:rsid w:val="2F67EECF"/>
    <w:rsid w:val="2F810415"/>
    <w:rsid w:val="2FA9BABA"/>
    <w:rsid w:val="30313EFA"/>
    <w:rsid w:val="3093B71C"/>
    <w:rsid w:val="30F3DD6B"/>
    <w:rsid w:val="3119175F"/>
    <w:rsid w:val="315A26BF"/>
    <w:rsid w:val="31716BD4"/>
    <w:rsid w:val="318236A3"/>
    <w:rsid w:val="31B18833"/>
    <w:rsid w:val="326F2049"/>
    <w:rsid w:val="32720D2A"/>
    <w:rsid w:val="3283E1EE"/>
    <w:rsid w:val="32CA491B"/>
    <w:rsid w:val="32EC9CE6"/>
    <w:rsid w:val="334A5B1F"/>
    <w:rsid w:val="334F9557"/>
    <w:rsid w:val="337E92A3"/>
    <w:rsid w:val="3401A713"/>
    <w:rsid w:val="344089F9"/>
    <w:rsid w:val="346ED44D"/>
    <w:rsid w:val="348D2BF3"/>
    <w:rsid w:val="34AE5E10"/>
    <w:rsid w:val="34C6B3E8"/>
    <w:rsid w:val="34D37BF0"/>
    <w:rsid w:val="3542FFAA"/>
    <w:rsid w:val="355DB730"/>
    <w:rsid w:val="355E7598"/>
    <w:rsid w:val="35603995"/>
    <w:rsid w:val="356C7053"/>
    <w:rsid w:val="35747305"/>
    <w:rsid w:val="35B469F1"/>
    <w:rsid w:val="35E28350"/>
    <w:rsid w:val="36407775"/>
    <w:rsid w:val="364E7221"/>
    <w:rsid w:val="366FC9E6"/>
    <w:rsid w:val="367B3AFA"/>
    <w:rsid w:val="36DE7662"/>
    <w:rsid w:val="370705C2"/>
    <w:rsid w:val="3716918B"/>
    <w:rsid w:val="371C5700"/>
    <w:rsid w:val="371C8206"/>
    <w:rsid w:val="373F1B10"/>
    <w:rsid w:val="374EBA22"/>
    <w:rsid w:val="379CA591"/>
    <w:rsid w:val="37AF6367"/>
    <w:rsid w:val="37D65FFE"/>
    <w:rsid w:val="37D7CD0E"/>
    <w:rsid w:val="37F82DE9"/>
    <w:rsid w:val="383B0AA1"/>
    <w:rsid w:val="3856D2D5"/>
    <w:rsid w:val="3870A733"/>
    <w:rsid w:val="387B98F5"/>
    <w:rsid w:val="38F7F60B"/>
    <w:rsid w:val="3952C7C8"/>
    <w:rsid w:val="39A5CD2C"/>
    <w:rsid w:val="39C8F08D"/>
    <w:rsid w:val="3A713C87"/>
    <w:rsid w:val="3A7C6CFF"/>
    <w:rsid w:val="3AC7E3E6"/>
    <w:rsid w:val="3BA47D8E"/>
    <w:rsid w:val="3BBC46C1"/>
    <w:rsid w:val="3BE8EE1F"/>
    <w:rsid w:val="3BF09BB8"/>
    <w:rsid w:val="3C1C537A"/>
    <w:rsid w:val="3C377075"/>
    <w:rsid w:val="3C950EF6"/>
    <w:rsid w:val="3CB383F6"/>
    <w:rsid w:val="3CBC3522"/>
    <w:rsid w:val="3CD0679B"/>
    <w:rsid w:val="3CFB4B7E"/>
    <w:rsid w:val="3D01EB7C"/>
    <w:rsid w:val="3D067D8D"/>
    <w:rsid w:val="3D149061"/>
    <w:rsid w:val="3D568D35"/>
    <w:rsid w:val="3D618F5F"/>
    <w:rsid w:val="3D7B73C8"/>
    <w:rsid w:val="3D907AA6"/>
    <w:rsid w:val="3DB25368"/>
    <w:rsid w:val="3DE914B5"/>
    <w:rsid w:val="3DF64992"/>
    <w:rsid w:val="3E65155A"/>
    <w:rsid w:val="3E77E252"/>
    <w:rsid w:val="3E9ED5BD"/>
    <w:rsid w:val="3EA26004"/>
    <w:rsid w:val="3EADFBC6"/>
    <w:rsid w:val="3EEC2F81"/>
    <w:rsid w:val="3F56C765"/>
    <w:rsid w:val="3F7DAA35"/>
    <w:rsid w:val="3F80E715"/>
    <w:rsid w:val="3F861A9C"/>
    <w:rsid w:val="3FCE94AC"/>
    <w:rsid w:val="3FCEC874"/>
    <w:rsid w:val="3FCF65D4"/>
    <w:rsid w:val="3FD5FC2C"/>
    <w:rsid w:val="3FDD9119"/>
    <w:rsid w:val="3FFABF0D"/>
    <w:rsid w:val="40268021"/>
    <w:rsid w:val="4049D3F6"/>
    <w:rsid w:val="404C2A8E"/>
    <w:rsid w:val="4055716D"/>
    <w:rsid w:val="406E4150"/>
    <w:rsid w:val="406FAF5E"/>
    <w:rsid w:val="407D3BE0"/>
    <w:rsid w:val="40B32CBA"/>
    <w:rsid w:val="40BADC81"/>
    <w:rsid w:val="40CB4DDE"/>
    <w:rsid w:val="40CBE934"/>
    <w:rsid w:val="40FB623C"/>
    <w:rsid w:val="41326DC7"/>
    <w:rsid w:val="41434D63"/>
    <w:rsid w:val="4169E4D8"/>
    <w:rsid w:val="417722BE"/>
    <w:rsid w:val="41812887"/>
    <w:rsid w:val="418944C9"/>
    <w:rsid w:val="41AEAA9B"/>
    <w:rsid w:val="4223D170"/>
    <w:rsid w:val="42431119"/>
    <w:rsid w:val="425D0779"/>
    <w:rsid w:val="42718F91"/>
    <w:rsid w:val="428A6091"/>
    <w:rsid w:val="42B94285"/>
    <w:rsid w:val="42E21E4B"/>
    <w:rsid w:val="42F73118"/>
    <w:rsid w:val="432078BF"/>
    <w:rsid w:val="4334F8CB"/>
    <w:rsid w:val="4344B825"/>
    <w:rsid w:val="437D8E1A"/>
    <w:rsid w:val="438AC0C5"/>
    <w:rsid w:val="438CA521"/>
    <w:rsid w:val="438DD44D"/>
    <w:rsid w:val="43A6C1B2"/>
    <w:rsid w:val="43AC9583"/>
    <w:rsid w:val="43BEE79D"/>
    <w:rsid w:val="43E54E4C"/>
    <w:rsid w:val="440F7403"/>
    <w:rsid w:val="4418EB44"/>
    <w:rsid w:val="44275AF3"/>
    <w:rsid w:val="44C84F62"/>
    <w:rsid w:val="44E027B9"/>
    <w:rsid w:val="451EF089"/>
    <w:rsid w:val="45406177"/>
    <w:rsid w:val="45518557"/>
    <w:rsid w:val="455CAB67"/>
    <w:rsid w:val="4606C187"/>
    <w:rsid w:val="4635AAEE"/>
    <w:rsid w:val="46EE7B17"/>
    <w:rsid w:val="47056633"/>
    <w:rsid w:val="4707BB06"/>
    <w:rsid w:val="4733A671"/>
    <w:rsid w:val="474425DB"/>
    <w:rsid w:val="474AB54D"/>
    <w:rsid w:val="474CE296"/>
    <w:rsid w:val="475B60FA"/>
    <w:rsid w:val="47832F45"/>
    <w:rsid w:val="47C4E884"/>
    <w:rsid w:val="483C1121"/>
    <w:rsid w:val="48554F0D"/>
    <w:rsid w:val="486C5DAF"/>
    <w:rsid w:val="48DFF63C"/>
    <w:rsid w:val="4902A765"/>
    <w:rsid w:val="4905CC8E"/>
    <w:rsid w:val="49189457"/>
    <w:rsid w:val="49250144"/>
    <w:rsid w:val="499721D9"/>
    <w:rsid w:val="49A73EBB"/>
    <w:rsid w:val="49D1AD46"/>
    <w:rsid w:val="49FAAF81"/>
    <w:rsid w:val="4AB464B8"/>
    <w:rsid w:val="4ACECDE0"/>
    <w:rsid w:val="4AF30630"/>
    <w:rsid w:val="4AFD7665"/>
    <w:rsid w:val="4B0EA312"/>
    <w:rsid w:val="4B17BA0A"/>
    <w:rsid w:val="4B216CD5"/>
    <w:rsid w:val="4B517661"/>
    <w:rsid w:val="4B65EE20"/>
    <w:rsid w:val="4B742D10"/>
    <w:rsid w:val="4BAEFF24"/>
    <w:rsid w:val="4BD5395E"/>
    <w:rsid w:val="4BF1EF92"/>
    <w:rsid w:val="4BFE002F"/>
    <w:rsid w:val="4C02947A"/>
    <w:rsid w:val="4C123699"/>
    <w:rsid w:val="4C42378A"/>
    <w:rsid w:val="4C503519"/>
    <w:rsid w:val="4C5591F8"/>
    <w:rsid w:val="4C705A39"/>
    <w:rsid w:val="4CBDFD2E"/>
    <w:rsid w:val="4CCA94DA"/>
    <w:rsid w:val="4CE9EED1"/>
    <w:rsid w:val="4D3DB061"/>
    <w:rsid w:val="4D8AB774"/>
    <w:rsid w:val="4E2955DF"/>
    <w:rsid w:val="4E2C2D86"/>
    <w:rsid w:val="4E2D834E"/>
    <w:rsid w:val="4E381D54"/>
    <w:rsid w:val="4E4B136B"/>
    <w:rsid w:val="4E54C51E"/>
    <w:rsid w:val="4E5C9AE4"/>
    <w:rsid w:val="4E906B81"/>
    <w:rsid w:val="4EBA6FC6"/>
    <w:rsid w:val="4F1A6AEF"/>
    <w:rsid w:val="4F248DD7"/>
    <w:rsid w:val="4F2B4AC6"/>
    <w:rsid w:val="4F735F71"/>
    <w:rsid w:val="4FB05B9C"/>
    <w:rsid w:val="4FCA762B"/>
    <w:rsid w:val="4FCD0E67"/>
    <w:rsid w:val="4FCE05BE"/>
    <w:rsid w:val="4FDEE6A2"/>
    <w:rsid w:val="4FED0B4C"/>
    <w:rsid w:val="50044A71"/>
    <w:rsid w:val="501586E6"/>
    <w:rsid w:val="505C78C8"/>
    <w:rsid w:val="506A839A"/>
    <w:rsid w:val="507E0FF7"/>
    <w:rsid w:val="509FDF7C"/>
    <w:rsid w:val="50BF1E03"/>
    <w:rsid w:val="50FB503A"/>
    <w:rsid w:val="5121DDED"/>
    <w:rsid w:val="5131684F"/>
    <w:rsid w:val="51946CDC"/>
    <w:rsid w:val="51E6F776"/>
    <w:rsid w:val="51F54BD8"/>
    <w:rsid w:val="52339E83"/>
    <w:rsid w:val="523BAFDD"/>
    <w:rsid w:val="5244C9E9"/>
    <w:rsid w:val="5317E7F0"/>
    <w:rsid w:val="538FD015"/>
    <w:rsid w:val="543AFB1C"/>
    <w:rsid w:val="54A6DD7B"/>
    <w:rsid w:val="54C1DFCA"/>
    <w:rsid w:val="54EEC06B"/>
    <w:rsid w:val="54F565DA"/>
    <w:rsid w:val="5504C4F8"/>
    <w:rsid w:val="555BEB77"/>
    <w:rsid w:val="556B066E"/>
    <w:rsid w:val="556C5474"/>
    <w:rsid w:val="559FEE35"/>
    <w:rsid w:val="55A75B79"/>
    <w:rsid w:val="55C6A701"/>
    <w:rsid w:val="55DFB643"/>
    <w:rsid w:val="56493715"/>
    <w:rsid w:val="566A573C"/>
    <w:rsid w:val="5674702D"/>
    <w:rsid w:val="56F4882D"/>
    <w:rsid w:val="56FBFF88"/>
    <w:rsid w:val="574F71D6"/>
    <w:rsid w:val="575D1556"/>
    <w:rsid w:val="576752AB"/>
    <w:rsid w:val="57A46000"/>
    <w:rsid w:val="57C0DC5B"/>
    <w:rsid w:val="57C90F5E"/>
    <w:rsid w:val="57CE0DB5"/>
    <w:rsid w:val="5803EFDE"/>
    <w:rsid w:val="5804173D"/>
    <w:rsid w:val="58125862"/>
    <w:rsid w:val="581D3B41"/>
    <w:rsid w:val="58329468"/>
    <w:rsid w:val="58581968"/>
    <w:rsid w:val="58D35E52"/>
    <w:rsid w:val="5968CEEC"/>
    <w:rsid w:val="59797BE6"/>
    <w:rsid w:val="59B7BD07"/>
    <w:rsid w:val="59EA17E5"/>
    <w:rsid w:val="5A5E23B7"/>
    <w:rsid w:val="5A8735AA"/>
    <w:rsid w:val="5AB01305"/>
    <w:rsid w:val="5AB5E7BE"/>
    <w:rsid w:val="5AB7EEA4"/>
    <w:rsid w:val="5AF31BF1"/>
    <w:rsid w:val="5B00C514"/>
    <w:rsid w:val="5B0AA499"/>
    <w:rsid w:val="5B625CA8"/>
    <w:rsid w:val="5BD0C08A"/>
    <w:rsid w:val="5C0AECD3"/>
    <w:rsid w:val="5C585A6A"/>
    <w:rsid w:val="5C6C001E"/>
    <w:rsid w:val="5C6C3A6D"/>
    <w:rsid w:val="5C719B9B"/>
    <w:rsid w:val="5C72F4C2"/>
    <w:rsid w:val="5C76D6D9"/>
    <w:rsid w:val="5C9D8282"/>
    <w:rsid w:val="5CC5BC4F"/>
    <w:rsid w:val="5CE1E161"/>
    <w:rsid w:val="5D176F51"/>
    <w:rsid w:val="5D43A422"/>
    <w:rsid w:val="5D95C479"/>
    <w:rsid w:val="5DFECEB3"/>
    <w:rsid w:val="5E5F8AB5"/>
    <w:rsid w:val="5E788971"/>
    <w:rsid w:val="5E7AD786"/>
    <w:rsid w:val="5EBC0B2A"/>
    <w:rsid w:val="5EE91464"/>
    <w:rsid w:val="5EF3A888"/>
    <w:rsid w:val="5F55A809"/>
    <w:rsid w:val="5F5D7693"/>
    <w:rsid w:val="5F5EF83C"/>
    <w:rsid w:val="5F767394"/>
    <w:rsid w:val="5F8FFA39"/>
    <w:rsid w:val="5FAEB411"/>
    <w:rsid w:val="5FD6C81B"/>
    <w:rsid w:val="604E920C"/>
    <w:rsid w:val="60547D7A"/>
    <w:rsid w:val="6063389D"/>
    <w:rsid w:val="60CBA9D9"/>
    <w:rsid w:val="60FF0B07"/>
    <w:rsid w:val="614FECBF"/>
    <w:rsid w:val="616EA9B7"/>
    <w:rsid w:val="6180AE14"/>
    <w:rsid w:val="61B6B505"/>
    <w:rsid w:val="62150A69"/>
    <w:rsid w:val="623A3925"/>
    <w:rsid w:val="623BB72D"/>
    <w:rsid w:val="625041CF"/>
    <w:rsid w:val="62B4EF7B"/>
    <w:rsid w:val="62B508B8"/>
    <w:rsid w:val="633F04DF"/>
    <w:rsid w:val="63651EDD"/>
    <w:rsid w:val="63770EEE"/>
    <w:rsid w:val="6385E8CC"/>
    <w:rsid w:val="63D7321A"/>
    <w:rsid w:val="63E12CC2"/>
    <w:rsid w:val="63EADE12"/>
    <w:rsid w:val="63EC1230"/>
    <w:rsid w:val="64199DFA"/>
    <w:rsid w:val="641C3B68"/>
    <w:rsid w:val="645E5785"/>
    <w:rsid w:val="64A5FD10"/>
    <w:rsid w:val="64B70D6C"/>
    <w:rsid w:val="64F90050"/>
    <w:rsid w:val="65672F40"/>
    <w:rsid w:val="65768EFF"/>
    <w:rsid w:val="658FF841"/>
    <w:rsid w:val="659072DA"/>
    <w:rsid w:val="65CB31DB"/>
    <w:rsid w:val="65D5D1D7"/>
    <w:rsid w:val="65E840CD"/>
    <w:rsid w:val="6620D0C8"/>
    <w:rsid w:val="6626E084"/>
    <w:rsid w:val="6682FA7D"/>
    <w:rsid w:val="669587EE"/>
    <w:rsid w:val="66B74B86"/>
    <w:rsid w:val="66ED996C"/>
    <w:rsid w:val="66FE6980"/>
    <w:rsid w:val="6738D584"/>
    <w:rsid w:val="678AA586"/>
    <w:rsid w:val="67B2071C"/>
    <w:rsid w:val="67EB93C9"/>
    <w:rsid w:val="67FF54EA"/>
    <w:rsid w:val="681659F9"/>
    <w:rsid w:val="6818EC42"/>
    <w:rsid w:val="6845DBC5"/>
    <w:rsid w:val="685A21F8"/>
    <w:rsid w:val="685F8F86"/>
    <w:rsid w:val="686A6AF2"/>
    <w:rsid w:val="689066C2"/>
    <w:rsid w:val="68A895E1"/>
    <w:rsid w:val="69747DC8"/>
    <w:rsid w:val="698D185E"/>
    <w:rsid w:val="69C0E4FF"/>
    <w:rsid w:val="69DFC6EA"/>
    <w:rsid w:val="6A5365DD"/>
    <w:rsid w:val="6A64C12A"/>
    <w:rsid w:val="6A6A11D9"/>
    <w:rsid w:val="6A720D9D"/>
    <w:rsid w:val="6A8B7634"/>
    <w:rsid w:val="6A98B2F0"/>
    <w:rsid w:val="6AB4B6E6"/>
    <w:rsid w:val="6ABBB8C9"/>
    <w:rsid w:val="6ADC9045"/>
    <w:rsid w:val="6AE38897"/>
    <w:rsid w:val="6B17E723"/>
    <w:rsid w:val="6B755E6C"/>
    <w:rsid w:val="6B7C7FBD"/>
    <w:rsid w:val="6B998CCF"/>
    <w:rsid w:val="6B9E81B4"/>
    <w:rsid w:val="6BABA9FA"/>
    <w:rsid w:val="6BC14683"/>
    <w:rsid w:val="6BDD2563"/>
    <w:rsid w:val="6BE224D9"/>
    <w:rsid w:val="6C034E5E"/>
    <w:rsid w:val="6C8B14F8"/>
    <w:rsid w:val="6CAFB26E"/>
    <w:rsid w:val="6CC6F528"/>
    <w:rsid w:val="6CF73449"/>
    <w:rsid w:val="6D015AD8"/>
    <w:rsid w:val="6D04A978"/>
    <w:rsid w:val="6D297812"/>
    <w:rsid w:val="6D5363E7"/>
    <w:rsid w:val="6D576FF3"/>
    <w:rsid w:val="6D5A84F9"/>
    <w:rsid w:val="6D6897AF"/>
    <w:rsid w:val="6D69AEA1"/>
    <w:rsid w:val="6D7CF188"/>
    <w:rsid w:val="6D86B372"/>
    <w:rsid w:val="6DBCEFF2"/>
    <w:rsid w:val="6E007056"/>
    <w:rsid w:val="6E05981B"/>
    <w:rsid w:val="6E4CEAFF"/>
    <w:rsid w:val="6E632027"/>
    <w:rsid w:val="6E74E07D"/>
    <w:rsid w:val="6E97CE01"/>
    <w:rsid w:val="6F04F019"/>
    <w:rsid w:val="6F31A6CC"/>
    <w:rsid w:val="6F36B7BD"/>
    <w:rsid w:val="6F742F52"/>
    <w:rsid w:val="6F7A453E"/>
    <w:rsid w:val="6F98F4D2"/>
    <w:rsid w:val="6FDAABB4"/>
    <w:rsid w:val="6FF621C0"/>
    <w:rsid w:val="700457AA"/>
    <w:rsid w:val="700DF1E8"/>
    <w:rsid w:val="7020ECD8"/>
    <w:rsid w:val="706533DD"/>
    <w:rsid w:val="70B29A90"/>
    <w:rsid w:val="70C9AB29"/>
    <w:rsid w:val="70F3ED1C"/>
    <w:rsid w:val="710E1D30"/>
    <w:rsid w:val="711E61F5"/>
    <w:rsid w:val="71426B6C"/>
    <w:rsid w:val="714D8332"/>
    <w:rsid w:val="715E98AE"/>
    <w:rsid w:val="71914652"/>
    <w:rsid w:val="71BE239B"/>
    <w:rsid w:val="71D9BE40"/>
    <w:rsid w:val="720FFA18"/>
    <w:rsid w:val="726979C3"/>
    <w:rsid w:val="72BC77DE"/>
    <w:rsid w:val="72C27599"/>
    <w:rsid w:val="72E743FC"/>
    <w:rsid w:val="72FE93C9"/>
    <w:rsid w:val="73473AD2"/>
    <w:rsid w:val="73612421"/>
    <w:rsid w:val="73AC680D"/>
    <w:rsid w:val="73AFFCED"/>
    <w:rsid w:val="73C03608"/>
    <w:rsid w:val="73D29E4D"/>
    <w:rsid w:val="74145DF5"/>
    <w:rsid w:val="74260714"/>
    <w:rsid w:val="74273CEC"/>
    <w:rsid w:val="743654FA"/>
    <w:rsid w:val="7465309D"/>
    <w:rsid w:val="746B267D"/>
    <w:rsid w:val="7477B708"/>
    <w:rsid w:val="7493B093"/>
    <w:rsid w:val="752186E9"/>
    <w:rsid w:val="7553E3D3"/>
    <w:rsid w:val="757C4476"/>
    <w:rsid w:val="75BA9C79"/>
    <w:rsid w:val="75D5C449"/>
    <w:rsid w:val="75D69AF4"/>
    <w:rsid w:val="765AF73F"/>
    <w:rsid w:val="7674CA21"/>
    <w:rsid w:val="76986896"/>
    <w:rsid w:val="76DB6763"/>
    <w:rsid w:val="76DBDBFF"/>
    <w:rsid w:val="76E1B31E"/>
    <w:rsid w:val="77235659"/>
    <w:rsid w:val="776B47F8"/>
    <w:rsid w:val="77A71F51"/>
    <w:rsid w:val="77A9F3D9"/>
    <w:rsid w:val="77AD0428"/>
    <w:rsid w:val="77AE4F2F"/>
    <w:rsid w:val="77BCF144"/>
    <w:rsid w:val="77D6AEC1"/>
    <w:rsid w:val="77EDB359"/>
    <w:rsid w:val="77F6DF12"/>
    <w:rsid w:val="782F2847"/>
    <w:rsid w:val="7833D878"/>
    <w:rsid w:val="784F072C"/>
    <w:rsid w:val="7857ADAA"/>
    <w:rsid w:val="786655A8"/>
    <w:rsid w:val="7893B877"/>
    <w:rsid w:val="78A4AEF3"/>
    <w:rsid w:val="78AA4CA0"/>
    <w:rsid w:val="78B2CC5B"/>
    <w:rsid w:val="78CCCCE5"/>
    <w:rsid w:val="795F42B5"/>
    <w:rsid w:val="79A77E6C"/>
    <w:rsid w:val="79B71090"/>
    <w:rsid w:val="7A235547"/>
    <w:rsid w:val="7A34386E"/>
    <w:rsid w:val="7A3BF511"/>
    <w:rsid w:val="7A4AE7CC"/>
    <w:rsid w:val="7A4B2035"/>
    <w:rsid w:val="7AE89FC7"/>
    <w:rsid w:val="7AF90A68"/>
    <w:rsid w:val="7B0742FC"/>
    <w:rsid w:val="7B645783"/>
    <w:rsid w:val="7B687157"/>
    <w:rsid w:val="7B6D669E"/>
    <w:rsid w:val="7B8C40EC"/>
    <w:rsid w:val="7BB5193D"/>
    <w:rsid w:val="7BC61986"/>
    <w:rsid w:val="7BE650F0"/>
    <w:rsid w:val="7C4B29A4"/>
    <w:rsid w:val="7C4ED292"/>
    <w:rsid w:val="7C81781F"/>
    <w:rsid w:val="7CB194E8"/>
    <w:rsid w:val="7CC3E9C2"/>
    <w:rsid w:val="7CEE933E"/>
    <w:rsid w:val="7D193F36"/>
    <w:rsid w:val="7D7EB34D"/>
    <w:rsid w:val="7D952DF8"/>
    <w:rsid w:val="7D99AAAC"/>
    <w:rsid w:val="7DBA4FBA"/>
    <w:rsid w:val="7DD332BE"/>
    <w:rsid w:val="7DEFBFC8"/>
    <w:rsid w:val="7E0F3788"/>
    <w:rsid w:val="7E174B6A"/>
    <w:rsid w:val="7E2A91E6"/>
    <w:rsid w:val="7E9BD3C8"/>
    <w:rsid w:val="7EABDDD4"/>
    <w:rsid w:val="7EB59D90"/>
    <w:rsid w:val="7EB7F99C"/>
    <w:rsid w:val="7EBB6E97"/>
    <w:rsid w:val="7EE99488"/>
    <w:rsid w:val="7F1F32E2"/>
    <w:rsid w:val="7F2F33BA"/>
    <w:rsid w:val="7F59BA17"/>
    <w:rsid w:val="7F78EA43"/>
    <w:rsid w:val="7F86C70B"/>
    <w:rsid w:val="7F88432D"/>
    <w:rsid w:val="7FD34C64"/>
    <w:rsid w:val="7FE5F06E"/>
    <w:rsid w:val="7FF31D2D"/>
    <w:rsid w:val="7FF6B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01E899"/>
  <w15:docId w15:val="{BA9FFB6E-A45C-49F7-984C-5AA91C103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D1C6C-F5F6-4022-9DCE-049B8C683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3</Pages>
  <Words>570</Words>
  <Characters>3423</Characters>
  <Application>Microsoft Office Word</Application>
  <DocSecurity>0</DocSecurity>
  <Lines>28</Lines>
  <Paragraphs>7</Paragraphs>
  <ScaleCrop>false</ScaleCrop>
  <Company>Microsoft</Company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Edyta Różańska</cp:lastModifiedBy>
  <cp:revision>31</cp:revision>
  <cp:lastPrinted>2022-07-01T09:35:00Z</cp:lastPrinted>
  <dcterms:created xsi:type="dcterms:W3CDTF">2022-07-01T09:35:00Z</dcterms:created>
  <dcterms:modified xsi:type="dcterms:W3CDTF">2026-09-17T11:19:00Z</dcterms:modified>
</cp:coreProperties>
</file>