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1C1F7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8A552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8A55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8A552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8A552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552B" w:rsidRPr="007B107C" w:rsidTr="004450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552B" w:rsidRPr="007B107C" w:rsidRDefault="008A552B" w:rsidP="0044504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8A552B" w:rsidRPr="007B107C" w:rsidRDefault="008A552B" w:rsidP="0044504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55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8A55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8A552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8A552B" w:rsidRPr="007B107C" w:rsidRDefault="008A552B" w:rsidP="0044504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8A552B" w:rsidRPr="007B107C" w:rsidRDefault="008A552B" w:rsidP="0044504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8A552B" w:rsidRPr="007B107C" w:rsidRDefault="008A552B" w:rsidP="0044504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8A552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8A55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Współudział w wykonaniu aktualizacji planu zwalczania zagrożeń i zanieczyszczeń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8A552B" w:rsidRPr="008A55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CRZP/187/2026/AZP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8A552B" w:rsidRPr="008A552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52B" w:rsidRDefault="008A552B" w:rsidP="008A552B">
      <w:pPr>
        <w:spacing w:after="0" w:line="240" w:lineRule="auto"/>
      </w:pPr>
      <w:r>
        <w:separator/>
      </w:r>
    </w:p>
  </w:endnote>
  <w:endnote w:type="continuationSeparator" w:id="0">
    <w:p w:rsidR="008A552B" w:rsidRDefault="008A552B" w:rsidP="008A5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52B" w:rsidRDefault="008A552B" w:rsidP="008A552B">
      <w:pPr>
        <w:spacing w:after="0" w:line="240" w:lineRule="auto"/>
      </w:pPr>
      <w:r>
        <w:separator/>
      </w:r>
    </w:p>
  </w:footnote>
  <w:footnote w:type="continuationSeparator" w:id="0">
    <w:p w:rsidR="008A552B" w:rsidRDefault="008A552B" w:rsidP="008A55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52B" w:rsidRDefault="008A5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446"/>
    <w:rsid w:val="001C1F76"/>
    <w:rsid w:val="002621C4"/>
    <w:rsid w:val="005F4446"/>
    <w:rsid w:val="007B107C"/>
    <w:rsid w:val="007C7D43"/>
    <w:rsid w:val="00843802"/>
    <w:rsid w:val="008750B3"/>
    <w:rsid w:val="008A552B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6FAC3D69-C6F8-433C-B63E-EE36AFA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5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52B"/>
  </w:style>
  <w:style w:type="paragraph" w:styleId="Stopka">
    <w:name w:val="footer"/>
    <w:basedOn w:val="Normalny"/>
    <w:link w:val="StopkaZnak"/>
    <w:uiPriority w:val="99"/>
    <w:unhideWhenUsed/>
    <w:rsid w:val="008A55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2026-09-15T09:54:00Z</cp:lastPrinted>
  <dcterms:created xsi:type="dcterms:W3CDTF">2026-09-15T09:54:00Z</dcterms:created>
  <dcterms:modified xsi:type="dcterms:W3CDTF">2026-09-15T09:54:00Z</dcterms:modified>
</cp:coreProperties>
</file>