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907B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33F3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33F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33F3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33F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33F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33F3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33F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33F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3F3F" w:rsidRPr="007B107C" w:rsidTr="00887C8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33F3F" w:rsidRPr="007B107C" w:rsidRDefault="00033F3F" w:rsidP="00887C8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33F3F" w:rsidRPr="007B107C" w:rsidRDefault="00033F3F" w:rsidP="00887C8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33F3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33F3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33F3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033F3F" w:rsidRPr="007B107C" w:rsidRDefault="00033F3F" w:rsidP="00887C8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033F3F" w:rsidRPr="007B107C" w:rsidRDefault="00033F3F" w:rsidP="00887C8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33F3F" w:rsidRPr="007B107C" w:rsidRDefault="00033F3F" w:rsidP="00887C8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33F3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33F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Współudział w wykonaniu aktualizacji ekspertyzy nawigacyjnej, planu zwalczania zagrożeń i zanieczyszczeń oraz planu ratowniczego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33F3F" w:rsidRPr="00033F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CRZP/186/2026/AZP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33F3F" w:rsidRPr="00033F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3F3F" w:rsidRDefault="00033F3F" w:rsidP="00033F3F">
      <w:pPr>
        <w:spacing w:after="0" w:line="240" w:lineRule="auto"/>
      </w:pPr>
      <w:r>
        <w:separator/>
      </w:r>
    </w:p>
  </w:endnote>
  <w:endnote w:type="continuationSeparator" w:id="0">
    <w:p w:rsidR="00033F3F" w:rsidRDefault="00033F3F" w:rsidP="00033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F3F" w:rsidRDefault="00033F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F3F" w:rsidRDefault="00033F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F3F" w:rsidRDefault="00033F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3F3F" w:rsidRDefault="00033F3F" w:rsidP="00033F3F">
      <w:pPr>
        <w:spacing w:after="0" w:line="240" w:lineRule="auto"/>
      </w:pPr>
      <w:r>
        <w:separator/>
      </w:r>
    </w:p>
  </w:footnote>
  <w:footnote w:type="continuationSeparator" w:id="0">
    <w:p w:rsidR="00033F3F" w:rsidRDefault="00033F3F" w:rsidP="00033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F3F" w:rsidRDefault="00033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F3F" w:rsidRDefault="00033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F3F" w:rsidRDefault="00033F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443"/>
    <w:rsid w:val="00033F3F"/>
    <w:rsid w:val="002621C4"/>
    <w:rsid w:val="00515443"/>
    <w:rsid w:val="007B107C"/>
    <w:rsid w:val="007C7D43"/>
    <w:rsid w:val="00843802"/>
    <w:rsid w:val="008750B3"/>
    <w:rsid w:val="00C31816"/>
    <w:rsid w:val="00F1541B"/>
    <w:rsid w:val="00F9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B68CD46-1DC6-4714-8FEA-F11255089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3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3F3F"/>
  </w:style>
  <w:style w:type="paragraph" w:styleId="Stopka">
    <w:name w:val="footer"/>
    <w:basedOn w:val="Normalny"/>
    <w:link w:val="StopkaZnak"/>
    <w:uiPriority w:val="99"/>
    <w:unhideWhenUsed/>
    <w:rsid w:val="00033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3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2026-09-15T08:41:00Z</cp:lastPrinted>
  <dcterms:created xsi:type="dcterms:W3CDTF">2026-09-15T08:41:00Z</dcterms:created>
  <dcterms:modified xsi:type="dcterms:W3CDTF">2026-09-15T08:41:00Z</dcterms:modified>
</cp:coreProperties>
</file>