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02CA8" w:rsidRPr="00302CA8">
        <w:rPr>
          <w:b/>
        </w:rPr>
        <w:t>Specjalistyczna usługa sprzątania w obiekcie sportowym AGH, przy ul. Armii Krajowej 5A, budynek U13. wraz z myciem okien  trudnodostępnych - KC-DE-zp.25.392.2026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0"/>
        <w:gridCol w:w="2061"/>
        <w:gridCol w:w="2430"/>
        <w:gridCol w:w="2261"/>
      </w:tblGrid>
      <w:tr w:rsidR="00302CA8" w:rsidRPr="00EF5AC9" w:rsidTr="00BA1FC4">
        <w:trPr>
          <w:trHeight w:val="380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02CA8" w:rsidRPr="00AE42A2" w:rsidRDefault="00302CA8" w:rsidP="00BA1FC4">
            <w:pPr>
              <w:tabs>
                <w:tab w:val="right" w:pos="9000"/>
              </w:tabs>
              <w:jc w:val="center"/>
            </w:pPr>
            <w:r w:rsidRPr="00A128B7">
              <w:rPr>
                <w:b/>
              </w:rPr>
              <w:t>Hala U1</w:t>
            </w:r>
            <w:r>
              <w:rPr>
                <w:b/>
              </w:rPr>
              <w:t>3</w:t>
            </w:r>
          </w:p>
        </w:tc>
      </w:tr>
      <w:tr w:rsidR="00302CA8" w:rsidRPr="00EF5AC9" w:rsidTr="00BA1FC4">
        <w:trPr>
          <w:trHeight w:val="380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  <w:sz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AE42A2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</w:rPr>
            </w:pPr>
            <w:r w:rsidRPr="00AE42A2">
              <w:rPr>
                <w:rStyle w:val="Uwydatnienie"/>
                <w:i w:val="0"/>
              </w:rPr>
              <w:t>Cena za sprzątanie za 1 miesiąc (</w:t>
            </w:r>
            <w:r w:rsidRPr="00AE42A2">
              <w:rPr>
                <w:rStyle w:val="Uwydatnienie"/>
              </w:rPr>
              <w:t>w roku akademickim)</w:t>
            </w:r>
            <w:r w:rsidRPr="00AE42A2">
              <w:rPr>
                <w:rStyle w:val="Uwydatnienie"/>
                <w:i w:val="0"/>
              </w:rPr>
              <w:br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AE42A2" w:rsidRDefault="00302CA8" w:rsidP="00BA1FC4">
            <w:pPr>
              <w:tabs>
                <w:tab w:val="right" w:pos="9000"/>
              </w:tabs>
              <w:jc w:val="center"/>
            </w:pPr>
            <w:r w:rsidRPr="00AE42A2">
              <w:t xml:space="preserve">Sprzątanie za 1 miesiąc  </w:t>
            </w:r>
          </w:p>
          <w:p w:rsidR="00302CA8" w:rsidRPr="00AE42A2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</w:rPr>
            </w:pPr>
            <w:r w:rsidRPr="00AE42A2">
              <w:rPr>
                <w:i/>
              </w:rPr>
              <w:t>(poza zajęciami semestralnymi)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AE42A2" w:rsidRDefault="00302CA8" w:rsidP="00BA1FC4">
            <w:pPr>
              <w:tabs>
                <w:tab w:val="right" w:pos="9000"/>
              </w:tabs>
              <w:jc w:val="center"/>
            </w:pPr>
            <w:r w:rsidRPr="00AE42A2">
              <w:t xml:space="preserve">Za całość zamówienia </w:t>
            </w:r>
            <w:r>
              <w:t>Hala U13</w:t>
            </w:r>
            <w:r>
              <w:br/>
            </w:r>
            <w:r w:rsidRPr="00302CA8">
              <w:rPr>
                <w:i/>
              </w:rPr>
              <w:t>(za 36 miesięcy)</w:t>
            </w:r>
          </w:p>
        </w:tc>
      </w:tr>
      <w:tr w:rsidR="00302CA8" w:rsidRPr="00EF5AC9" w:rsidTr="00BA1FC4">
        <w:trPr>
          <w:trHeight w:val="120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  <w:sz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  <w:sz w:val="22"/>
              </w:rPr>
            </w:pPr>
            <w:r>
              <w:rPr>
                <w:rStyle w:val="Uwydatnienie"/>
                <w:i w:val="0"/>
                <w:sz w:val="22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Default="00302CA8" w:rsidP="00BA1FC4">
            <w:pPr>
              <w:tabs>
                <w:tab w:val="right" w:pos="9000"/>
              </w:tabs>
              <w:jc w:val="center"/>
              <w:rPr>
                <w:rStyle w:val="Uwydatnienie"/>
                <w:i w:val="0"/>
                <w:sz w:val="22"/>
              </w:rPr>
            </w:pPr>
            <w:r>
              <w:rPr>
                <w:rStyle w:val="Uwydatnienie"/>
                <w:i w:val="0"/>
                <w:sz w:val="22"/>
              </w:rPr>
              <w:t>3</w:t>
            </w:r>
          </w:p>
        </w:tc>
      </w:tr>
      <w:tr w:rsidR="00302CA8" w:rsidRPr="00EF5AC9" w:rsidTr="00BA1FC4">
        <w:trPr>
          <w:trHeight w:val="212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>Cena netto [PLN]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</w:tr>
      <w:tr w:rsidR="00302CA8" w:rsidRPr="00EF5AC9" w:rsidTr="00265496">
        <w:trPr>
          <w:trHeight w:val="212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>Stawka VAT [%]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</w:tr>
      <w:tr w:rsidR="00302CA8" w:rsidRPr="00EF5AC9" w:rsidTr="00265496">
        <w:trPr>
          <w:trHeight w:val="212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>Wartość VAT [PLN]</w:t>
            </w:r>
          </w:p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bookmarkStart w:id="0" w:name="_GoBack"/>
            <w:bookmarkEnd w:id="0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</w:tr>
      <w:tr w:rsidR="00302CA8" w:rsidRPr="00EF5AC9" w:rsidTr="00BA1FC4">
        <w:trPr>
          <w:trHeight w:val="212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>Cena brutto  [PLN]</w:t>
            </w:r>
          </w:p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</w:tr>
      <w:tr w:rsidR="00302CA8" w:rsidRPr="00EF5AC9" w:rsidTr="00BA1FC4">
        <w:trPr>
          <w:trHeight w:val="212"/>
        </w:trPr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  <w:r w:rsidRPr="00EF5AC9">
              <w:rPr>
                <w:rStyle w:val="Uwydatnienie"/>
                <w:i w:val="0"/>
                <w:sz w:val="22"/>
              </w:rPr>
              <w:t xml:space="preserve">Cena brutto słownie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A8" w:rsidRPr="00EF5AC9" w:rsidRDefault="00302CA8" w:rsidP="00BA1FC4">
            <w:pPr>
              <w:tabs>
                <w:tab w:val="right" w:pos="9000"/>
              </w:tabs>
              <w:rPr>
                <w:rStyle w:val="Uwydatnienie"/>
                <w:i w:val="0"/>
                <w:sz w:val="22"/>
              </w:rPr>
            </w:pPr>
          </w:p>
        </w:tc>
      </w:tr>
    </w:tbl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302CA8" w:rsidRDefault="00302CA8" w:rsidP="00302CA8">
      <w:pPr>
        <w:widowControl w:val="0"/>
        <w:ind w:right="1"/>
        <w:rPr>
          <w:b/>
          <w:sz w:val="22"/>
          <w:szCs w:val="22"/>
        </w:rPr>
      </w:pPr>
    </w:p>
    <w:p w:rsidR="00302CA8" w:rsidRDefault="00302CA8" w:rsidP="00302CA8">
      <w:pPr>
        <w:widowControl w:val="0"/>
        <w:ind w:right="1"/>
        <w:rPr>
          <w:b/>
          <w:sz w:val="22"/>
          <w:szCs w:val="22"/>
        </w:rPr>
      </w:pPr>
    </w:p>
    <w:p w:rsidR="00302CA8" w:rsidRDefault="00302CA8" w:rsidP="00302CA8">
      <w:pPr>
        <w:jc w:val="both"/>
        <w:rPr>
          <w:sz w:val="18"/>
          <w:szCs w:val="18"/>
        </w:rPr>
      </w:pPr>
    </w:p>
    <w:p w:rsidR="00B44D7C" w:rsidRPr="00B44D7C" w:rsidRDefault="00B44D7C" w:rsidP="00B44D7C">
      <w:pPr>
        <w:jc w:val="both"/>
        <w:rPr>
          <w:b/>
          <w:i/>
          <w:sz w:val="22"/>
          <w:szCs w:val="22"/>
        </w:rPr>
      </w:pPr>
      <w:r w:rsidRPr="00B44D7C">
        <w:rPr>
          <w:b/>
          <w:sz w:val="22"/>
          <w:szCs w:val="22"/>
        </w:rPr>
        <w:lastRenderedPageBreak/>
        <w:t xml:space="preserve">Oświadczam, że powierzchnie Hali U13 – parkiet drewniany i wykładziny sportowe, będą czyszczone i konserwowane następującymi środkami </w:t>
      </w:r>
      <w:r w:rsidRPr="00B44D7C">
        <w:rPr>
          <w:b/>
          <w:i/>
          <w:sz w:val="22"/>
          <w:szCs w:val="22"/>
        </w:rPr>
        <w:t>(wpisać nazwę i producenta):</w:t>
      </w:r>
    </w:p>
    <w:p w:rsidR="00B44D7C" w:rsidRPr="00B44D7C" w:rsidRDefault="00B44D7C" w:rsidP="00B44D7C">
      <w:pPr>
        <w:jc w:val="both"/>
        <w:rPr>
          <w:b/>
          <w:sz w:val="22"/>
          <w:szCs w:val="22"/>
        </w:rPr>
      </w:pPr>
      <w:r w:rsidRPr="00B44D7C">
        <w:rPr>
          <w:b/>
          <w:sz w:val="22"/>
          <w:szCs w:val="22"/>
        </w:rPr>
        <w:t>……………………………………………………………………………………………....</w:t>
      </w:r>
    </w:p>
    <w:p w:rsidR="00B44D7C" w:rsidRPr="00B44D7C" w:rsidRDefault="00B44D7C" w:rsidP="00B44D7C">
      <w:pPr>
        <w:widowControl w:val="0"/>
        <w:ind w:right="1"/>
        <w:jc w:val="both"/>
        <w:rPr>
          <w:b/>
          <w:sz w:val="22"/>
          <w:szCs w:val="22"/>
        </w:rPr>
      </w:pPr>
      <w:r w:rsidRPr="00B44D7C">
        <w:rPr>
          <w:b/>
          <w:sz w:val="22"/>
          <w:szCs w:val="22"/>
        </w:rPr>
        <w:t>………………………………………………………………………………………………</w:t>
      </w:r>
    </w:p>
    <w:p w:rsidR="00D7162A" w:rsidRPr="00B44D7C" w:rsidRDefault="008C157A" w:rsidP="00D7162A">
      <w:pPr>
        <w:widowControl w:val="0"/>
        <w:ind w:right="1"/>
        <w:jc w:val="both"/>
        <w:rPr>
          <w:sz w:val="22"/>
          <w:szCs w:val="22"/>
          <w:lang w:eastAsia="zh-CN"/>
        </w:rPr>
      </w:pPr>
      <w:r w:rsidRPr="008C157A">
        <w:rPr>
          <w:b/>
          <w:sz w:val="22"/>
          <w:szCs w:val="22"/>
        </w:rPr>
        <w:t xml:space="preserve">Termin realizacji umowy: </w:t>
      </w:r>
      <w:r w:rsidR="00302CA8" w:rsidRPr="009E0146">
        <w:t>przez okres 36 miesięcy, jednak nie wcześniej niż od 15.11.2026 r.</w:t>
      </w:r>
    </w:p>
    <w:p w:rsidR="00B44D7C" w:rsidRPr="008C157A" w:rsidRDefault="008C157A" w:rsidP="008C157A">
      <w:pPr>
        <w:ind w:right="-47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Termin płatności: </w:t>
      </w:r>
      <w:bookmarkStart w:id="1" w:name="_Hlk238198228"/>
      <w:r w:rsidRPr="008C157A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="00D7162A">
        <w:rPr>
          <w:sz w:val="22"/>
          <w:szCs w:val="22"/>
        </w:rPr>
        <w:t xml:space="preserve"> </w:t>
      </w:r>
      <w:r w:rsidR="00D7162A" w:rsidRPr="00D7162A">
        <w:rPr>
          <w:sz w:val="22"/>
          <w:szCs w:val="22"/>
        </w:rPr>
        <w:t>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D7162A" w:rsidRPr="00D7162A">
        <w:rPr>
          <w:sz w:val="22"/>
          <w:szCs w:val="22"/>
        </w:rPr>
        <w:t>KSeF</w:t>
      </w:r>
      <w:proofErr w:type="spellEnd"/>
      <w:r w:rsidR="00D7162A" w:rsidRPr="00D7162A">
        <w:rPr>
          <w:sz w:val="22"/>
          <w:szCs w:val="22"/>
        </w:rPr>
        <w:t xml:space="preserve"> ID).</w:t>
      </w:r>
    </w:p>
    <w:bookmarkEnd w:id="1"/>
    <w:p w:rsidR="000D4B43" w:rsidRPr="008C157A" w:rsidRDefault="000D4B43" w:rsidP="008C157A">
      <w:pPr>
        <w:widowControl w:val="0"/>
        <w:ind w:right="1"/>
        <w:jc w:val="both"/>
        <w:rPr>
          <w:sz w:val="22"/>
          <w:szCs w:val="22"/>
        </w:rPr>
      </w:pPr>
    </w:p>
    <w:p w:rsidR="000D4B43" w:rsidRPr="008C157A" w:rsidRDefault="000D4B43" w:rsidP="008C15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57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C157A">
        <w:rPr>
          <w:b/>
          <w:sz w:val="22"/>
          <w:szCs w:val="22"/>
        </w:rPr>
        <w:t xml:space="preserve"> </w:t>
      </w:r>
      <w:r w:rsidRPr="008C157A">
        <w:rPr>
          <w:b/>
          <w:sz w:val="22"/>
          <w:szCs w:val="22"/>
          <w:highlight w:val="yellow"/>
        </w:rPr>
        <w:t>TAK/NIE</w:t>
      </w: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>Oświadczam/y, że warunek określony w pkt. 8.</w:t>
      </w:r>
      <w:r w:rsidR="003F0372">
        <w:rPr>
          <w:b/>
          <w:bCs/>
          <w:sz w:val="22"/>
          <w:szCs w:val="22"/>
        </w:rPr>
        <w:t>1</w:t>
      </w:r>
      <w:r w:rsidRPr="00912B60">
        <w:rPr>
          <w:b/>
          <w:bCs/>
          <w:sz w:val="22"/>
          <w:szCs w:val="22"/>
        </w:rPr>
        <w:t xml:space="preserve">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</w:t>
      </w:r>
      <w:r w:rsidR="003F0372">
        <w:rPr>
          <w:b/>
          <w:bCs/>
          <w:sz w:val="22"/>
          <w:szCs w:val="22"/>
        </w:rPr>
        <w:t>4</w:t>
      </w:r>
      <w:r w:rsidRPr="00912B60">
        <w:rPr>
          <w:b/>
          <w:bCs/>
          <w:sz w:val="22"/>
          <w:szCs w:val="22"/>
        </w:rPr>
        <w:t xml:space="preserve">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D7162A">
      <w:pPr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lastRenderedPageBreak/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F0372" w:rsidRDefault="003F0372" w:rsidP="000D4B43">
      <w:pPr>
        <w:jc w:val="both"/>
        <w:rPr>
          <w:sz w:val="22"/>
          <w:szCs w:val="22"/>
        </w:rPr>
      </w:pPr>
    </w:p>
    <w:p w:rsidR="001A6B1C" w:rsidRDefault="001A6B1C" w:rsidP="001A6B1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:rsidR="001A6B1C" w:rsidRDefault="001A6B1C" w:rsidP="001A6B1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zakończeniu postępowania wadium należy zwrócić. </w:t>
      </w:r>
    </w:p>
    <w:p w:rsidR="001A6B1C" w:rsidRDefault="001A6B1C" w:rsidP="001A6B1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z w:val="22"/>
          <w:szCs w:val="22"/>
        </w:rPr>
        <w:tab/>
        <w:t>Bank: ........................................................................</w:t>
      </w:r>
    </w:p>
    <w:p w:rsidR="001A6B1C" w:rsidRDefault="001A6B1C" w:rsidP="001A6B1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z w:val="22"/>
          <w:szCs w:val="22"/>
        </w:rPr>
        <w:tab/>
        <w:t>Nr konta ....................................................................</w:t>
      </w:r>
    </w:p>
    <w:p w:rsidR="001A6B1C" w:rsidRPr="001A6B1C" w:rsidRDefault="001A6B1C" w:rsidP="001A6B1C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z w:val="22"/>
          <w:szCs w:val="22"/>
        </w:rPr>
        <w:tab/>
        <w:t>Inne ...........................................................................</w:t>
      </w:r>
    </w:p>
    <w:p w:rsidR="003F0372" w:rsidRPr="00302CA8" w:rsidRDefault="003F0372" w:rsidP="003F0372">
      <w:pPr>
        <w:numPr>
          <w:ilvl w:val="0"/>
          <w:numId w:val="1"/>
        </w:numPr>
        <w:jc w:val="both"/>
        <w:rPr>
          <w:color w:val="000000" w:themeColor="text1"/>
          <w:sz w:val="22"/>
          <w:szCs w:val="22"/>
        </w:rPr>
      </w:pPr>
      <w:r w:rsidRPr="00302CA8">
        <w:rPr>
          <w:color w:val="000000" w:themeColor="text1"/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3F0372" w:rsidRDefault="003F0372" w:rsidP="003F0372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</w:p>
    <w:p w:rsidR="003F0372" w:rsidRPr="002A7E56" w:rsidRDefault="003F0372" w:rsidP="003F0372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  <w:r w:rsidRPr="002A7E56">
        <w:rPr>
          <w:rFonts w:ascii="Verdana" w:hAnsi="Verdana"/>
          <w:i/>
          <w:color w:val="FF0000"/>
          <w:sz w:val="16"/>
          <w:szCs w:val="16"/>
        </w:rPr>
        <w:t>Wypełnić wyłącznie w przypadku Wykonawców posługujących się certyfikatem wykonawców zamówień publicznych:</w:t>
      </w:r>
    </w:p>
    <w:p w:rsidR="003F0372" w:rsidRDefault="003F0372" w:rsidP="003F0372">
      <w:pPr>
        <w:ind w:left="360"/>
        <w:jc w:val="both"/>
        <w:rPr>
          <w:sz w:val="22"/>
          <w:szCs w:val="22"/>
        </w:rPr>
      </w:pPr>
    </w:p>
    <w:p w:rsidR="000D4B43" w:rsidRDefault="000D4B43" w:rsidP="003F037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D7162A" w:rsidRPr="00A22763" w:rsidRDefault="00D7162A" w:rsidP="00D7162A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>
        <w:rPr>
          <w:i/>
          <w:color w:val="FF0000"/>
          <w:sz w:val="22"/>
          <w:szCs w:val="22"/>
        </w:rPr>
        <w:t>należy sporządzić</w:t>
      </w:r>
      <w:r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:rsidR="00D7162A" w:rsidRDefault="00D7162A" w:rsidP="00D7162A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:rsidR="00D7162A" w:rsidRDefault="00D7162A" w:rsidP="00D7162A">
      <w:pPr>
        <w:jc w:val="center"/>
        <w:rPr>
          <w:i/>
          <w:color w:val="FF0000"/>
          <w:sz w:val="22"/>
          <w:szCs w:val="22"/>
        </w:rPr>
      </w:pP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8A7" w:rsidRDefault="00A038A7">
      <w:r>
        <w:separator/>
      </w:r>
    </w:p>
  </w:endnote>
  <w:endnote w:type="continuationSeparator" w:id="0">
    <w:p w:rsidR="00A038A7" w:rsidRDefault="00A0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8A7" w:rsidRDefault="00A038A7">
      <w:r>
        <w:separator/>
      </w:r>
    </w:p>
  </w:footnote>
  <w:footnote w:type="continuationSeparator" w:id="0">
    <w:p w:rsidR="00A038A7" w:rsidRDefault="00A03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050DA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0D967B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6"/>
  </w:num>
  <w:num w:numId="6">
    <w:abstractNumId w:val="6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"/>
  </w:num>
  <w:num w:numId="17">
    <w:abstractNumId w:val="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A6993"/>
    <w:rsid w:val="001A6B1C"/>
    <w:rsid w:val="001D4612"/>
    <w:rsid w:val="00202CBA"/>
    <w:rsid w:val="00207E98"/>
    <w:rsid w:val="00230420"/>
    <w:rsid w:val="00265496"/>
    <w:rsid w:val="002723B0"/>
    <w:rsid w:val="002B2DFE"/>
    <w:rsid w:val="002B61AE"/>
    <w:rsid w:val="002D3CAE"/>
    <w:rsid w:val="00302CA8"/>
    <w:rsid w:val="00314AAB"/>
    <w:rsid w:val="00315A4A"/>
    <w:rsid w:val="00320B9C"/>
    <w:rsid w:val="003771C3"/>
    <w:rsid w:val="003835DB"/>
    <w:rsid w:val="00397C99"/>
    <w:rsid w:val="003F0372"/>
    <w:rsid w:val="00430395"/>
    <w:rsid w:val="004736C6"/>
    <w:rsid w:val="004B7300"/>
    <w:rsid w:val="004C6753"/>
    <w:rsid w:val="00531F79"/>
    <w:rsid w:val="005452B1"/>
    <w:rsid w:val="0054560B"/>
    <w:rsid w:val="00547C02"/>
    <w:rsid w:val="00552928"/>
    <w:rsid w:val="005950FA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6E2DF1"/>
    <w:rsid w:val="00702D6F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C157A"/>
    <w:rsid w:val="008D2AB8"/>
    <w:rsid w:val="008E7C55"/>
    <w:rsid w:val="008F1C66"/>
    <w:rsid w:val="00926203"/>
    <w:rsid w:val="00941E90"/>
    <w:rsid w:val="00946707"/>
    <w:rsid w:val="00960CB7"/>
    <w:rsid w:val="00970FE4"/>
    <w:rsid w:val="009D72FB"/>
    <w:rsid w:val="009F29AF"/>
    <w:rsid w:val="009F3FF4"/>
    <w:rsid w:val="00A0022B"/>
    <w:rsid w:val="00A007CF"/>
    <w:rsid w:val="00A038A7"/>
    <w:rsid w:val="00A346FE"/>
    <w:rsid w:val="00A44960"/>
    <w:rsid w:val="00A47B4D"/>
    <w:rsid w:val="00A6768A"/>
    <w:rsid w:val="00A83018"/>
    <w:rsid w:val="00A948D6"/>
    <w:rsid w:val="00AC570E"/>
    <w:rsid w:val="00B006F3"/>
    <w:rsid w:val="00B00E3F"/>
    <w:rsid w:val="00B44D7C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4388A"/>
    <w:rsid w:val="00D60C38"/>
    <w:rsid w:val="00D66893"/>
    <w:rsid w:val="00D7162A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  <w:style w:type="character" w:styleId="Uwydatnienie">
    <w:name w:val="Emphasis"/>
    <w:uiPriority w:val="20"/>
    <w:qFormat/>
    <w:rsid w:val="00302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FA385-F788-4649-B9C5-BF6E35E3A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2025-09-03T12:34:00Z</cp:lastPrinted>
  <dcterms:created xsi:type="dcterms:W3CDTF">2026-09-22T07:42:00Z</dcterms:created>
  <dcterms:modified xsi:type="dcterms:W3CDTF">2026-09-22T07:42:00Z</dcterms:modified>
</cp:coreProperties>
</file>