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76084" w14:textId="516799A9" w:rsidR="00FB7F50" w:rsidRPr="000E50BA" w:rsidRDefault="00EC15F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E50BA">
        <w:rPr>
          <w:rFonts w:ascii="Verdana" w:hAnsi="Verdana"/>
          <w:sz w:val="18"/>
          <w:szCs w:val="18"/>
        </w:rPr>
        <w:t>Kraków</w:t>
      </w:r>
      <w:r w:rsidR="00FB7F50" w:rsidRPr="000E50BA">
        <w:rPr>
          <w:rFonts w:ascii="Verdana" w:hAnsi="Verdana"/>
          <w:sz w:val="18"/>
          <w:szCs w:val="18"/>
        </w:rPr>
        <w:t xml:space="preserve"> dnia: </w:t>
      </w:r>
      <w:r w:rsidRPr="000E50BA">
        <w:rPr>
          <w:rFonts w:ascii="Verdana" w:hAnsi="Verdana"/>
          <w:sz w:val="18"/>
          <w:szCs w:val="18"/>
        </w:rPr>
        <w:t>2026-09-24</w:t>
      </w:r>
    </w:p>
    <w:p w14:paraId="595E9619" w14:textId="77777777" w:rsidR="00FB7F50" w:rsidRPr="000E50BA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10D851D8" w14:textId="77777777" w:rsidR="00EC15F3" w:rsidRPr="000E50BA" w:rsidRDefault="00EC15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E50B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AC8B86A" w14:textId="77777777" w:rsidR="00EC15F3" w:rsidRPr="000E50BA" w:rsidRDefault="00EC15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E50B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CB12E60" w14:textId="51576524" w:rsidR="00FB7F50" w:rsidRPr="000E50BA" w:rsidRDefault="00EC15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E50B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44CE4ED" w14:textId="3E370058" w:rsidR="00FB7F50" w:rsidRPr="000E50BA" w:rsidRDefault="00EC15F3" w:rsidP="00FB7F50">
      <w:pPr>
        <w:rPr>
          <w:rFonts w:ascii="Verdana" w:hAnsi="Verdana"/>
          <w:sz w:val="18"/>
          <w:szCs w:val="18"/>
        </w:rPr>
      </w:pPr>
      <w:r w:rsidRPr="000E50BA">
        <w:rPr>
          <w:rFonts w:ascii="Verdana" w:hAnsi="Verdana"/>
          <w:sz w:val="18"/>
          <w:szCs w:val="18"/>
        </w:rPr>
        <w:t>Al. Mickiewicza</w:t>
      </w:r>
      <w:r w:rsidR="00FB7F50" w:rsidRPr="000E50BA">
        <w:rPr>
          <w:rFonts w:ascii="Verdana" w:hAnsi="Verdana"/>
          <w:sz w:val="18"/>
          <w:szCs w:val="18"/>
        </w:rPr>
        <w:t xml:space="preserve"> </w:t>
      </w:r>
      <w:r w:rsidRPr="000E50BA">
        <w:rPr>
          <w:rFonts w:ascii="Verdana" w:hAnsi="Verdana"/>
          <w:sz w:val="18"/>
          <w:szCs w:val="18"/>
        </w:rPr>
        <w:t>30</w:t>
      </w:r>
    </w:p>
    <w:p w14:paraId="24F73FF3" w14:textId="1AA068A0" w:rsidR="00FB7F50" w:rsidRPr="000E50BA" w:rsidRDefault="00EC15F3" w:rsidP="00FB7F50">
      <w:pPr>
        <w:rPr>
          <w:rFonts w:ascii="Verdana" w:hAnsi="Verdana"/>
          <w:sz w:val="18"/>
          <w:szCs w:val="18"/>
        </w:rPr>
      </w:pPr>
      <w:r w:rsidRPr="000E50BA">
        <w:rPr>
          <w:rFonts w:ascii="Verdana" w:hAnsi="Verdana"/>
          <w:sz w:val="18"/>
          <w:szCs w:val="18"/>
        </w:rPr>
        <w:t>30-059</w:t>
      </w:r>
      <w:r w:rsidR="00FB7F50" w:rsidRPr="000E50BA">
        <w:rPr>
          <w:rFonts w:ascii="Verdana" w:hAnsi="Verdana"/>
          <w:sz w:val="18"/>
          <w:szCs w:val="18"/>
        </w:rPr>
        <w:t xml:space="preserve"> </w:t>
      </w:r>
      <w:r w:rsidRPr="000E50BA">
        <w:rPr>
          <w:rFonts w:ascii="Verdana" w:hAnsi="Verdana"/>
          <w:sz w:val="18"/>
          <w:szCs w:val="18"/>
        </w:rPr>
        <w:t>Kraków</w:t>
      </w:r>
    </w:p>
    <w:p w14:paraId="3C5D1DAD" w14:textId="77777777" w:rsidR="008642B3" w:rsidRPr="000E50B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E50BA">
        <w:rPr>
          <w:rFonts w:ascii="Verdana" w:hAnsi="Verdana"/>
          <w:sz w:val="18"/>
          <w:szCs w:val="18"/>
        </w:rPr>
        <w:t>OGŁOSZENIE</w:t>
      </w:r>
    </w:p>
    <w:p w14:paraId="5B484BDD" w14:textId="77777777" w:rsidR="008642B3" w:rsidRPr="000E50B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E50BA">
        <w:rPr>
          <w:rFonts w:ascii="Verdana" w:hAnsi="Verdana"/>
          <w:b/>
          <w:sz w:val="18"/>
          <w:szCs w:val="18"/>
        </w:rPr>
        <w:t xml:space="preserve">o </w:t>
      </w:r>
      <w:r w:rsidR="0054734E" w:rsidRPr="000E50B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C15F3" w:rsidRPr="000E50BA" w14:paraId="7BC64AB3" w14:textId="77777777" w:rsidTr="00706D4A">
        <w:trPr>
          <w:trHeight w:val="638"/>
        </w:trPr>
        <w:tc>
          <w:tcPr>
            <w:tcW w:w="959" w:type="dxa"/>
          </w:tcPr>
          <w:p w14:paraId="73CB45FC" w14:textId="77777777" w:rsidR="00EC15F3" w:rsidRPr="000E50BA" w:rsidRDefault="00EC15F3" w:rsidP="00706D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E50B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848CBFB" w14:textId="060ED63A" w:rsidR="00EC15F3" w:rsidRPr="000E50BA" w:rsidRDefault="00EC15F3" w:rsidP="00706D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E50B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E50B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E50B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E50BA">
              <w:rPr>
                <w:rFonts w:ascii="Verdana" w:hAnsi="Verdana"/>
                <w:sz w:val="18"/>
                <w:szCs w:val="18"/>
              </w:rPr>
              <w:t>pn.</w:t>
            </w:r>
            <w:r w:rsidRPr="000E50B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E50B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E50BA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mebli laboratoryjnych dla </w:t>
            </w:r>
            <w:proofErr w:type="spellStart"/>
            <w:r w:rsidRPr="000E50BA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0E50BA">
              <w:rPr>
                <w:rFonts w:ascii="Verdana" w:hAnsi="Verdana"/>
                <w:b/>
                <w:bCs/>
                <w:sz w:val="18"/>
                <w:szCs w:val="18"/>
              </w:rPr>
              <w:t xml:space="preserve"> KC-DE-zp.25.432.2026</w:t>
            </w:r>
            <w:r w:rsidRPr="000E50B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E50B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E50B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E50BA">
              <w:rPr>
                <w:rFonts w:ascii="Verdana" w:hAnsi="Verdana"/>
                <w:b/>
                <w:sz w:val="18"/>
                <w:szCs w:val="18"/>
              </w:rPr>
              <w:t xml:space="preserve"> KC-DE-zp.25.432.2026</w:t>
            </w:r>
            <w:r w:rsidRPr="000E50B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A68054F" w14:textId="77777777" w:rsidR="008642B3" w:rsidRPr="000E50B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E50BA">
        <w:rPr>
          <w:rFonts w:ascii="Verdana" w:hAnsi="Verdana"/>
          <w:sz w:val="18"/>
          <w:szCs w:val="18"/>
        </w:rPr>
        <w:t xml:space="preserve">Zamawiający, </w:t>
      </w:r>
      <w:r w:rsidR="00CC324B" w:rsidRPr="000E50B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E50B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E50BA">
        <w:rPr>
          <w:rFonts w:ascii="Verdana" w:hAnsi="Verdana"/>
          <w:sz w:val="18"/>
          <w:szCs w:val="18"/>
        </w:rPr>
        <w:t xml:space="preserve">ust. 1 pkt. 1 i </w:t>
      </w:r>
      <w:r w:rsidRPr="000E50BA">
        <w:rPr>
          <w:rFonts w:ascii="Verdana" w:hAnsi="Verdana"/>
          <w:sz w:val="18"/>
          <w:szCs w:val="18"/>
        </w:rPr>
        <w:t xml:space="preserve">ust. </w:t>
      </w:r>
      <w:r w:rsidR="00A17CDB" w:rsidRPr="000E50BA">
        <w:rPr>
          <w:rFonts w:ascii="Verdana" w:hAnsi="Verdana"/>
          <w:sz w:val="18"/>
          <w:szCs w:val="18"/>
        </w:rPr>
        <w:t>2</w:t>
      </w:r>
      <w:r w:rsidRPr="000E50B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E50BA">
        <w:rPr>
          <w:rFonts w:ascii="Verdana" w:hAnsi="Verdana"/>
          <w:sz w:val="18"/>
          <w:szCs w:val="18"/>
        </w:rPr>
        <w:t xml:space="preserve"> </w:t>
      </w:r>
      <w:r w:rsidR="00CC1A8E" w:rsidRPr="000E50BA">
        <w:rPr>
          <w:rFonts w:ascii="Verdana" w:hAnsi="Verdana"/>
          <w:sz w:val="18"/>
          <w:szCs w:val="18"/>
        </w:rPr>
        <w:t>(</w:t>
      </w:r>
      <w:r w:rsidR="004D796A" w:rsidRPr="000E50BA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0E50BA">
        <w:rPr>
          <w:rFonts w:ascii="Verdana" w:hAnsi="Verdana"/>
          <w:sz w:val="18"/>
          <w:szCs w:val="18"/>
        </w:rPr>
        <w:t>t.j</w:t>
      </w:r>
      <w:proofErr w:type="spellEnd"/>
      <w:r w:rsidR="00CC1A8E" w:rsidRPr="000E50BA">
        <w:rPr>
          <w:rFonts w:ascii="Verdana" w:hAnsi="Verdana"/>
          <w:sz w:val="18"/>
          <w:szCs w:val="18"/>
        </w:rPr>
        <w:t xml:space="preserve">. ze zm.) </w:t>
      </w:r>
      <w:r w:rsidRPr="000E50B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E50BA">
        <w:rPr>
          <w:rFonts w:ascii="Verdana" w:hAnsi="Verdana"/>
          <w:sz w:val="18"/>
          <w:szCs w:val="18"/>
        </w:rPr>
        <w:t>Pzp</w:t>
      </w:r>
      <w:proofErr w:type="spellEnd"/>
      <w:r w:rsidRPr="000E50BA">
        <w:rPr>
          <w:rFonts w:ascii="Verdana" w:hAnsi="Verdana"/>
          <w:sz w:val="18"/>
          <w:szCs w:val="18"/>
        </w:rPr>
        <w:t>”</w:t>
      </w:r>
      <w:r w:rsidR="00D26ED6" w:rsidRPr="000E50BA">
        <w:rPr>
          <w:rFonts w:ascii="Verdana" w:hAnsi="Verdana"/>
          <w:sz w:val="18"/>
          <w:szCs w:val="18"/>
        </w:rPr>
        <w:t xml:space="preserve">, </w:t>
      </w:r>
      <w:r w:rsidRPr="000E50BA">
        <w:rPr>
          <w:rFonts w:ascii="Verdana" w:hAnsi="Verdana"/>
          <w:sz w:val="18"/>
          <w:szCs w:val="18"/>
        </w:rPr>
        <w:t>informuje</w:t>
      </w:r>
      <w:r w:rsidR="00D26ED6" w:rsidRPr="000E50B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E50BA">
        <w:rPr>
          <w:rFonts w:ascii="Verdana" w:hAnsi="Verdana"/>
          <w:sz w:val="18"/>
          <w:szCs w:val="18"/>
        </w:rPr>
        <w:t>najkorzystniejsz</w:t>
      </w:r>
      <w:r w:rsidR="00D26ED6" w:rsidRPr="000E50BA">
        <w:rPr>
          <w:rFonts w:ascii="Verdana" w:hAnsi="Verdana"/>
          <w:sz w:val="18"/>
          <w:szCs w:val="18"/>
        </w:rPr>
        <w:t xml:space="preserve">a wybrana została </w:t>
      </w:r>
      <w:r w:rsidR="00756CDA" w:rsidRPr="000E50BA">
        <w:rPr>
          <w:rFonts w:ascii="Verdana" w:hAnsi="Verdana"/>
          <w:sz w:val="18"/>
          <w:szCs w:val="18"/>
        </w:rPr>
        <w:t>ofer</w:t>
      </w:r>
      <w:r w:rsidR="00D26ED6" w:rsidRPr="000E50BA">
        <w:rPr>
          <w:rFonts w:ascii="Verdana" w:hAnsi="Verdana"/>
          <w:sz w:val="18"/>
          <w:szCs w:val="18"/>
        </w:rPr>
        <w:t>t</w:t>
      </w:r>
      <w:r w:rsidR="009F0E5C" w:rsidRPr="000E50BA">
        <w:rPr>
          <w:rFonts w:ascii="Verdana" w:hAnsi="Verdana"/>
          <w:sz w:val="18"/>
          <w:szCs w:val="18"/>
        </w:rPr>
        <w:t>a</w:t>
      </w:r>
      <w:r w:rsidR="00D26ED6" w:rsidRPr="000E50B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15F3" w:rsidRPr="000E50BA" w14:paraId="35933ADF" w14:textId="77777777" w:rsidTr="00706D4A">
        <w:trPr>
          <w:cantSplit/>
        </w:trPr>
        <w:tc>
          <w:tcPr>
            <w:tcW w:w="10150" w:type="dxa"/>
          </w:tcPr>
          <w:p w14:paraId="08546DC3" w14:textId="5DCA258B" w:rsidR="00EC15F3" w:rsidRPr="000E50BA" w:rsidRDefault="00EC15F3" w:rsidP="00706D4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E50BA">
              <w:rPr>
                <w:rFonts w:ascii="Verdana" w:hAnsi="Verdana"/>
                <w:b/>
                <w:sz w:val="18"/>
                <w:szCs w:val="18"/>
              </w:rPr>
              <w:t>TAWO Tadeusz Flieger</w:t>
            </w:r>
          </w:p>
          <w:p w14:paraId="2A0374AF" w14:textId="13C7D083" w:rsidR="00EC15F3" w:rsidRPr="000E50BA" w:rsidRDefault="00EC15F3" w:rsidP="00706D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E50BA">
              <w:rPr>
                <w:rFonts w:ascii="Verdana" w:hAnsi="Verdana"/>
                <w:bCs/>
                <w:sz w:val="18"/>
                <w:szCs w:val="18"/>
              </w:rPr>
              <w:t xml:space="preserve">Grochowska 12 </w:t>
            </w:r>
          </w:p>
          <w:p w14:paraId="61A022CE" w14:textId="3837165F" w:rsidR="00EC15F3" w:rsidRPr="000E50BA" w:rsidRDefault="00EC15F3" w:rsidP="00706D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E50BA">
              <w:rPr>
                <w:rFonts w:ascii="Verdana" w:hAnsi="Verdana"/>
                <w:bCs/>
                <w:sz w:val="18"/>
                <w:szCs w:val="18"/>
              </w:rPr>
              <w:t>60-277 Poznań</w:t>
            </w:r>
          </w:p>
          <w:p w14:paraId="39FB912B" w14:textId="642552DD" w:rsidR="00EC15F3" w:rsidRPr="000E50BA" w:rsidRDefault="00EC15F3" w:rsidP="00706D4A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2FCF8EA" w14:textId="4A8D7C3D" w:rsidR="00EC15F3" w:rsidRPr="000E50BA" w:rsidRDefault="00EC15F3" w:rsidP="00706D4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E50BA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0E50BA" w:rsidRPr="000E50BA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E50BA">
              <w:rPr>
                <w:rFonts w:ascii="Verdana" w:hAnsi="Verdana"/>
                <w:sz w:val="18"/>
                <w:szCs w:val="18"/>
              </w:rPr>
              <w:t>brutto</w:t>
            </w:r>
            <w:r w:rsidR="000E50BA" w:rsidRPr="000E50BA">
              <w:rPr>
                <w:rFonts w:ascii="Verdana" w:hAnsi="Verdana"/>
                <w:sz w:val="18"/>
                <w:szCs w:val="18"/>
              </w:rPr>
              <w:t>:</w:t>
            </w:r>
            <w:r w:rsidRPr="000E50B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E50BA">
              <w:rPr>
                <w:rFonts w:ascii="Verdana" w:hAnsi="Verdana"/>
                <w:b/>
                <w:sz w:val="18"/>
                <w:szCs w:val="18"/>
              </w:rPr>
              <w:t>40 645.35 zł</w:t>
            </w:r>
            <w:r w:rsidRPr="000E50B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DE5D7C3" w14:textId="77777777" w:rsidR="00EC15F3" w:rsidRPr="000E50BA" w:rsidRDefault="00EC15F3" w:rsidP="00706D4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E50B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E50B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E50B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E50B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88C8E1F" w14:textId="77777777" w:rsidR="003A0AFC" w:rsidRPr="000E50B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E50B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134"/>
        <w:gridCol w:w="1134"/>
        <w:gridCol w:w="992"/>
      </w:tblGrid>
      <w:tr w:rsidR="000E50BA" w:rsidRPr="000E50BA" w14:paraId="69169E5F" w14:textId="77777777" w:rsidTr="00031438">
        <w:trPr>
          <w:trHeight w:val="510"/>
        </w:trPr>
        <w:tc>
          <w:tcPr>
            <w:tcW w:w="851" w:type="dxa"/>
            <w:vAlign w:val="center"/>
          </w:tcPr>
          <w:p w14:paraId="43353086" w14:textId="77777777" w:rsidR="000E50BA" w:rsidRPr="000E50BA" w:rsidRDefault="000E50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E50B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6A9368DB" w14:textId="77777777" w:rsidR="000E50BA" w:rsidRPr="000E50BA" w:rsidRDefault="000E50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342A9424" w14:textId="5A7EB155" w:rsidR="000E50BA" w:rsidRPr="000E50BA" w:rsidRDefault="000E50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0820936" w14:textId="6910EB25" w:rsidR="000E50BA" w:rsidRPr="000E50BA" w:rsidRDefault="000E50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7A8382D" w14:textId="01379A08" w:rsidR="000E50BA" w:rsidRPr="000E50BA" w:rsidRDefault="000E50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066B9A99" w14:textId="77777777" w:rsidR="000E50BA" w:rsidRPr="000E50BA" w:rsidRDefault="000E50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50BA" w:rsidRPr="000E50BA" w14:paraId="225A885B" w14:textId="77777777" w:rsidTr="00031438">
        <w:tc>
          <w:tcPr>
            <w:tcW w:w="851" w:type="dxa"/>
            <w:vAlign w:val="center"/>
          </w:tcPr>
          <w:p w14:paraId="42F38805" w14:textId="249FD7AF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13B60A6D" w14:textId="6EBAC870" w:rsidR="000E50BA" w:rsidRPr="000E50BA" w:rsidRDefault="000E50BA" w:rsidP="00706D4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/>
                <w:sz w:val="18"/>
                <w:szCs w:val="18"/>
              </w:rPr>
              <w:t>TAWO Tadeusz Flieger</w:t>
            </w:r>
          </w:p>
          <w:p w14:paraId="49BAAC92" w14:textId="774C1C78" w:rsidR="000E50BA" w:rsidRPr="000E50BA" w:rsidRDefault="000E50BA" w:rsidP="00706D4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 xml:space="preserve">Grochowska 12 </w:t>
            </w:r>
          </w:p>
          <w:p w14:paraId="197B46FE" w14:textId="76C174C2" w:rsidR="000E50BA" w:rsidRPr="000E50BA" w:rsidRDefault="000E50BA" w:rsidP="00706D4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>60-277 Poznań</w:t>
            </w:r>
          </w:p>
        </w:tc>
        <w:tc>
          <w:tcPr>
            <w:tcW w:w="993" w:type="dxa"/>
            <w:vAlign w:val="center"/>
          </w:tcPr>
          <w:p w14:paraId="295F2B9B" w14:textId="5569D9F5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318AF07" w14:textId="7731BADB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4FF7197" w14:textId="5B4BB4E9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7AA83733" w14:textId="75516092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E50BA" w:rsidRPr="000E50BA" w14:paraId="14EAA809" w14:textId="77777777" w:rsidTr="00031438">
        <w:tc>
          <w:tcPr>
            <w:tcW w:w="851" w:type="dxa"/>
            <w:vAlign w:val="center"/>
          </w:tcPr>
          <w:p w14:paraId="4DF2C237" w14:textId="08124C66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 w14:paraId="75119783" w14:textId="26F9D8EB" w:rsidR="000E50BA" w:rsidRPr="000E50BA" w:rsidRDefault="000E50BA" w:rsidP="00706D4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E50BA">
              <w:rPr>
                <w:rFonts w:ascii="Verdana" w:hAnsi="Verdana" w:cs="Times New Roman"/>
                <w:b/>
                <w:sz w:val="18"/>
                <w:szCs w:val="18"/>
              </w:rPr>
              <w:t>Hinto</w:t>
            </w:r>
            <w:proofErr w:type="spellEnd"/>
            <w:r w:rsidRPr="000E50BA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3EEE6D22" w14:textId="7EAD1CFF" w:rsidR="000E50BA" w:rsidRPr="000E50BA" w:rsidRDefault="000E50BA" w:rsidP="00706D4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 xml:space="preserve">Masztowa 4 </w:t>
            </w:r>
          </w:p>
          <w:p w14:paraId="5BDD8498" w14:textId="79EC28D9" w:rsidR="000E50BA" w:rsidRPr="000E50BA" w:rsidRDefault="000E50BA" w:rsidP="00706D4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>05-870 Bramki</w:t>
            </w:r>
          </w:p>
        </w:tc>
        <w:tc>
          <w:tcPr>
            <w:tcW w:w="993" w:type="dxa"/>
            <w:vAlign w:val="center"/>
          </w:tcPr>
          <w:p w14:paraId="5C34B3DA" w14:textId="27DE88E1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58,01</w:t>
            </w:r>
          </w:p>
        </w:tc>
        <w:tc>
          <w:tcPr>
            <w:tcW w:w="1134" w:type="dxa"/>
            <w:vAlign w:val="center"/>
          </w:tcPr>
          <w:p w14:paraId="6CE49CF7" w14:textId="70D7A0EC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966A9B7" w14:textId="53A6F5D0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652D4631" w14:textId="559712F4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98,01</w:t>
            </w:r>
          </w:p>
        </w:tc>
      </w:tr>
      <w:tr w:rsidR="000E50BA" w:rsidRPr="000E50BA" w14:paraId="7315B741" w14:textId="77777777" w:rsidTr="00031438">
        <w:tc>
          <w:tcPr>
            <w:tcW w:w="851" w:type="dxa"/>
            <w:vAlign w:val="center"/>
          </w:tcPr>
          <w:p w14:paraId="1FBF0E8F" w14:textId="406DB29F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126" w:type="dxa"/>
            <w:vAlign w:val="center"/>
          </w:tcPr>
          <w:p w14:paraId="7F9E3759" w14:textId="47ACF7C4" w:rsidR="000E50BA" w:rsidRPr="000E50BA" w:rsidRDefault="000E50BA" w:rsidP="00706D4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E50BA">
              <w:rPr>
                <w:rFonts w:ascii="Verdana" w:hAnsi="Verdana" w:cs="Times New Roman"/>
                <w:b/>
                <w:sz w:val="18"/>
                <w:szCs w:val="18"/>
              </w:rPr>
              <w:t>Koettermann</w:t>
            </w:r>
            <w:proofErr w:type="spellEnd"/>
            <w:r w:rsidRPr="000E50BA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73BE4265" w14:textId="1BE26624" w:rsidR="000E50BA" w:rsidRPr="000E50BA" w:rsidRDefault="000E50BA" w:rsidP="00706D4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 xml:space="preserve">Szamocka 8 </w:t>
            </w:r>
          </w:p>
          <w:p w14:paraId="650620A3" w14:textId="24BC25F1" w:rsidR="000E50BA" w:rsidRPr="000E50BA" w:rsidRDefault="000E50BA" w:rsidP="00706D4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>01-748 Warszawa</w:t>
            </w:r>
          </w:p>
        </w:tc>
        <w:tc>
          <w:tcPr>
            <w:tcW w:w="993" w:type="dxa"/>
            <w:vAlign w:val="center"/>
          </w:tcPr>
          <w:p w14:paraId="371F0879" w14:textId="1988824A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21,47</w:t>
            </w:r>
          </w:p>
        </w:tc>
        <w:tc>
          <w:tcPr>
            <w:tcW w:w="1134" w:type="dxa"/>
            <w:vAlign w:val="center"/>
          </w:tcPr>
          <w:p w14:paraId="3C94DC14" w14:textId="4DFFA24A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5CBC81A" w14:textId="58D33578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49FFBD80" w14:textId="0F7F0046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61,47</w:t>
            </w:r>
          </w:p>
        </w:tc>
      </w:tr>
      <w:tr w:rsidR="000E50BA" w:rsidRPr="000E50BA" w14:paraId="4633BFEB" w14:textId="77777777" w:rsidTr="00031438">
        <w:tc>
          <w:tcPr>
            <w:tcW w:w="851" w:type="dxa"/>
            <w:vAlign w:val="center"/>
          </w:tcPr>
          <w:p w14:paraId="163A28AB" w14:textId="72086989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vAlign w:val="center"/>
          </w:tcPr>
          <w:p w14:paraId="5036D42E" w14:textId="04CEC6B0" w:rsidR="000E50BA" w:rsidRPr="000E50BA" w:rsidRDefault="000E50BA" w:rsidP="00706D4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/>
                <w:sz w:val="18"/>
                <w:szCs w:val="18"/>
              </w:rPr>
              <w:t>Toro Spółka zoo</w:t>
            </w:r>
          </w:p>
          <w:p w14:paraId="6276BB0E" w14:textId="648FF855" w:rsidR="000E50BA" w:rsidRPr="000E50BA" w:rsidRDefault="000E50BA" w:rsidP="00706D4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 xml:space="preserve">Breń 64a </w:t>
            </w:r>
          </w:p>
          <w:p w14:paraId="7FF2F9D3" w14:textId="7D064EEA" w:rsidR="000E50BA" w:rsidRPr="000E50BA" w:rsidRDefault="000E50BA" w:rsidP="00706D4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993" w:type="dxa"/>
            <w:vAlign w:val="center"/>
          </w:tcPr>
          <w:p w14:paraId="27670984" w14:textId="1EFE0279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16,36</w:t>
            </w:r>
          </w:p>
        </w:tc>
        <w:tc>
          <w:tcPr>
            <w:tcW w:w="1134" w:type="dxa"/>
            <w:vAlign w:val="center"/>
          </w:tcPr>
          <w:p w14:paraId="36E4DC27" w14:textId="65371737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4DE9DC9" w14:textId="658EF981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090955F8" w14:textId="4A982491" w:rsidR="000E50BA" w:rsidRPr="000E50BA" w:rsidRDefault="000E50BA" w:rsidP="00706D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50BA">
              <w:rPr>
                <w:rFonts w:ascii="Verdana" w:hAnsi="Verdana" w:cs="Times New Roman"/>
                <w:sz w:val="18"/>
                <w:szCs w:val="18"/>
              </w:rPr>
              <w:t xml:space="preserve">  16,36</w:t>
            </w:r>
          </w:p>
        </w:tc>
      </w:tr>
    </w:tbl>
    <w:p w14:paraId="141BFEEB" w14:textId="77777777" w:rsidR="00E85D70" w:rsidRPr="000E50B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0E16EEEA" w14:textId="77777777" w:rsidR="00F960D7" w:rsidRPr="000E50B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E50B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5C4BF" w14:textId="77777777" w:rsidR="00E36FE6" w:rsidRDefault="00E36FE6">
      <w:r>
        <w:separator/>
      </w:r>
    </w:p>
  </w:endnote>
  <w:endnote w:type="continuationSeparator" w:id="0">
    <w:p w14:paraId="23FDDA14" w14:textId="77777777" w:rsidR="00E36FE6" w:rsidRDefault="00E36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D27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9D6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D6A6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AE9E9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BF24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7DCC7" w14:textId="77777777" w:rsidR="00E36FE6" w:rsidRDefault="00E36FE6">
      <w:r>
        <w:separator/>
      </w:r>
    </w:p>
  </w:footnote>
  <w:footnote w:type="continuationSeparator" w:id="0">
    <w:p w14:paraId="68514A5F" w14:textId="77777777" w:rsidR="00E36FE6" w:rsidRDefault="00E36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88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17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AEFA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224"/>
    <w:rsid w:val="00005838"/>
    <w:rsid w:val="00022322"/>
    <w:rsid w:val="00031438"/>
    <w:rsid w:val="00042497"/>
    <w:rsid w:val="000C1E6F"/>
    <w:rsid w:val="000E4E56"/>
    <w:rsid w:val="000E50BA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0224"/>
    <w:rsid w:val="00812D33"/>
    <w:rsid w:val="00832144"/>
    <w:rsid w:val="008567C7"/>
    <w:rsid w:val="008642B3"/>
    <w:rsid w:val="00890FC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6FE6"/>
    <w:rsid w:val="00E62859"/>
    <w:rsid w:val="00E85D70"/>
    <w:rsid w:val="00EC15F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F00885"/>
  <w15:chartTrackingRefBased/>
  <w15:docId w15:val="{05AC4CB6-9C77-442E-863D-1D2AA2D04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2026-09-24T08:01:00Z</cp:lastPrinted>
  <dcterms:created xsi:type="dcterms:W3CDTF">2026-09-24T08:01:00Z</dcterms:created>
  <dcterms:modified xsi:type="dcterms:W3CDTF">2026-09-24T08:01:00Z</dcterms:modified>
</cp:coreProperties>
</file>