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35282D" w14:textId="21D92336" w:rsidR="006676AE" w:rsidRPr="0012157F" w:rsidRDefault="00CB0AEF" w:rsidP="00EF258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bookmarkStart w:id="0" w:name="_GoBack"/>
      <w:bookmarkEnd w:id="0"/>
      <w:r w:rsidR="006676AE" w:rsidRPr="0012157F">
        <w:rPr>
          <w:rFonts w:ascii="Arial" w:hAnsi="Arial" w:cs="Arial"/>
          <w:bCs/>
          <w:i w:val="0"/>
          <w:szCs w:val="24"/>
        </w:rPr>
        <w:t xml:space="preserve">ałącznik nr </w:t>
      </w:r>
      <w:r w:rsidR="00EF2587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2AD0497" w14:textId="02FF0BB6" w:rsidR="006676AE" w:rsidRPr="0012157F" w:rsidRDefault="005103B9" w:rsidP="00EF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4B2B" w:rsidRPr="00404B2B">
        <w:rPr>
          <w:rFonts w:ascii="Arial" w:hAnsi="Arial" w:cs="Arial"/>
          <w:b/>
          <w:sz w:val="24"/>
          <w:szCs w:val="24"/>
        </w:rPr>
        <w:t>SZW/DZP/</w:t>
      </w:r>
      <w:r w:rsidR="00B050CF">
        <w:rPr>
          <w:rFonts w:ascii="Arial" w:hAnsi="Arial" w:cs="Arial"/>
          <w:b/>
          <w:sz w:val="24"/>
          <w:szCs w:val="24"/>
        </w:rPr>
        <w:t>74/2026</w:t>
      </w:r>
    </w:p>
    <w:p w14:paraId="6295E0C2" w14:textId="77777777" w:rsidR="00C4103F" w:rsidRPr="0012157F" w:rsidRDefault="006676AE" w:rsidP="00EF258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DC4C64" w14:textId="77777777" w:rsidR="006676AE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SZPITAL WOJEWÓDZKI W POZNANIU</w:t>
      </w:r>
    </w:p>
    <w:p w14:paraId="606B70F7" w14:textId="77777777" w:rsidR="006676AE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14D9AF5D" w14:textId="77777777" w:rsidR="00F90CD1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Poznań</w:t>
      </w:r>
    </w:p>
    <w:p w14:paraId="250725B7" w14:textId="77777777" w:rsidR="00EF2587" w:rsidRDefault="00EF2587" w:rsidP="00EF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646814DA" w14:textId="77777777" w:rsidR="00EF2587" w:rsidRDefault="00EF2587" w:rsidP="00EF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0BCE5AE7" w14:textId="1E3EA5B7" w:rsidR="00C4103F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6820C50" w14:textId="77777777" w:rsidR="00C4103F" w:rsidRPr="0012157F" w:rsidRDefault="007118F0" w:rsidP="00EF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1F1BF9" w14:textId="77777777" w:rsidR="00757EFB" w:rsidRPr="0012157F" w:rsidRDefault="00757EFB" w:rsidP="00EF2587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281012A" w14:textId="77777777" w:rsidR="007118F0" w:rsidRPr="0012157F" w:rsidRDefault="007118F0" w:rsidP="00EF2587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A167CB4" w14:textId="77777777" w:rsidR="00C4103F" w:rsidRPr="00650D6C" w:rsidRDefault="007936D6" w:rsidP="00EF258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BBAD410" w14:textId="77777777" w:rsidR="00757EFB" w:rsidRPr="0012157F" w:rsidRDefault="00757EFB" w:rsidP="00EF2587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9665F5F" w14:textId="77777777" w:rsidR="00484F88" w:rsidRDefault="007936D6" w:rsidP="00EF25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627408D" w14:textId="77777777" w:rsidR="00EF2587" w:rsidRPr="00612283" w:rsidRDefault="00EF2587" w:rsidP="00EF25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04B2B" w:rsidRPr="0012157F" w14:paraId="0A8F26FB" w14:textId="77777777" w:rsidTr="004C137D">
        <w:tc>
          <w:tcPr>
            <w:tcW w:w="9104" w:type="dxa"/>
            <w:shd w:val="clear" w:color="auto" w:fill="D9D9D9"/>
          </w:tcPr>
          <w:p w14:paraId="1343C835" w14:textId="77777777" w:rsidR="00EF2587" w:rsidRDefault="00EF2587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6765BF90" w14:textId="2E732AF5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72E17C" w14:textId="77777777" w:rsidR="00404B2B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04B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4B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4B2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413AA5" w14:textId="77777777" w:rsidR="00404B2B" w:rsidRPr="00C86421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873BBA9" w14:textId="77777777" w:rsidR="00404B2B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1E878E7" w14:textId="77777777" w:rsidR="00404B2B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6AF31590" w14:textId="77777777" w:rsidR="00EF2587" w:rsidRPr="00C86421" w:rsidRDefault="00EF2587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D7D3FE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D733CA" w14:textId="2A644C82" w:rsidR="00E50194" w:rsidRDefault="001F027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AEAA699" w14:textId="1BC8252F" w:rsidR="00E50194" w:rsidRDefault="00B050CF" w:rsidP="00EF258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50CF">
        <w:rPr>
          <w:rFonts w:ascii="Arial" w:hAnsi="Arial" w:cs="Arial"/>
          <w:b/>
          <w:sz w:val="24"/>
          <w:szCs w:val="24"/>
        </w:rPr>
        <w:t xml:space="preserve">Zestawy odczynnikowe i dzierżawa analizatora do ilościowego oznaczania białek specyficznych metodą nefelometryczną lub </w:t>
      </w:r>
      <w:proofErr w:type="spellStart"/>
      <w:r w:rsidRPr="00B050CF">
        <w:rPr>
          <w:rFonts w:ascii="Arial" w:hAnsi="Arial" w:cs="Arial"/>
          <w:b/>
          <w:sz w:val="24"/>
          <w:szCs w:val="24"/>
        </w:rPr>
        <w:t>turbidymetryczną</w:t>
      </w:r>
      <w:proofErr w:type="spellEnd"/>
    </w:p>
    <w:p w14:paraId="0D778969" w14:textId="77777777" w:rsidR="00EF2587" w:rsidRDefault="00EF2587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0609BC" w14:textId="77777777" w:rsidR="00F90CD1" w:rsidRDefault="005434B3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4B2B" w:rsidRPr="00404B2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CB696D1" w14:textId="77777777" w:rsidR="006E65E8" w:rsidRPr="0012157F" w:rsidRDefault="006E65E8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C1793BA" w14:textId="77777777" w:rsidTr="00650D6C">
        <w:tc>
          <w:tcPr>
            <w:tcW w:w="9104" w:type="dxa"/>
            <w:shd w:val="clear" w:color="auto" w:fill="D9D9D9"/>
          </w:tcPr>
          <w:p w14:paraId="2DB03615" w14:textId="77777777" w:rsidR="00E50194" w:rsidRPr="00650D6C" w:rsidRDefault="00650D6C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F8B2715" w14:textId="77777777" w:rsidR="0032618A" w:rsidRPr="0032618A" w:rsidRDefault="00BA53CA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867024E" w14:textId="77777777" w:rsidR="0011306C" w:rsidRDefault="007A2BC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72934A2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D49C7B3" w14:textId="77777777" w:rsidTr="00CD4DD1">
        <w:tc>
          <w:tcPr>
            <w:tcW w:w="9104" w:type="dxa"/>
            <w:shd w:val="clear" w:color="auto" w:fill="D9D9D9"/>
          </w:tcPr>
          <w:p w14:paraId="52D05495" w14:textId="77777777" w:rsidR="0011306C" w:rsidRPr="00650D6C" w:rsidRDefault="00103D09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7EE343" w14:textId="77777777" w:rsidR="00103D09" w:rsidRDefault="00103D09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FFC9929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E154E2" w14:textId="42D4FD0C" w:rsidR="00D2702A" w:rsidRPr="0012157F" w:rsidRDefault="0012295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BAFA27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5040" w14:textId="77777777" w:rsidR="00D2702A" w:rsidRPr="0012157F" w:rsidRDefault="00D2702A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D5B2D" w14:textId="77777777" w:rsidR="00D2702A" w:rsidRPr="0012157F" w:rsidRDefault="00D2702A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4B2B" w:rsidRPr="0012157F" w14:paraId="3370DC62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9641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3273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80142EB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7E336228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591F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B29B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056D4ED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0CD7C3A3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9A579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DE00E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46975C4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0AE59E1E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F930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C9063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F3BF9AA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5EF9095" w14:textId="77777777" w:rsidR="00122954" w:rsidRDefault="0012295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28A79FE" w14:textId="77777777" w:rsidR="00721D87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5770B9F" w14:textId="77777777" w:rsidR="00721D87" w:rsidRPr="00721D87" w:rsidRDefault="00721D87" w:rsidP="00EF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05A077" w14:textId="77777777" w:rsidR="00721D87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E9B692" w14:textId="77777777" w:rsidR="00E21BB4" w:rsidRPr="00E21BB4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0DC180" w14:textId="77777777" w:rsidR="00E21BB4" w:rsidRPr="00721D87" w:rsidRDefault="00E21BB4" w:rsidP="00EF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C540C1" w14:textId="77777777" w:rsidR="00334A77" w:rsidRDefault="00334A7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697BA673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D90A4D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BE2023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1EFA9BFB" w14:textId="77777777" w:rsidTr="0061040C">
        <w:tc>
          <w:tcPr>
            <w:tcW w:w="9104" w:type="dxa"/>
            <w:shd w:val="clear" w:color="auto" w:fill="D9D9D9"/>
          </w:tcPr>
          <w:p w14:paraId="025200F0" w14:textId="77777777" w:rsidR="00334A77" w:rsidRPr="00650D6C" w:rsidRDefault="00560F5C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0F3EA6C8" w14:textId="77777777" w:rsidR="00334A77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19112C8" w14:textId="77777777" w:rsidR="004175AB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58A7179" w14:textId="77777777" w:rsidR="004175AB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B3021AD" w14:textId="77777777" w:rsidR="004175AB" w:rsidRPr="004175AB" w:rsidRDefault="004175AB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088A0D8" w14:textId="77777777" w:rsidR="00334A77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1DC6FEC4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79935F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C18CAE8" w14:textId="77777777" w:rsidTr="0061040C">
        <w:tc>
          <w:tcPr>
            <w:tcW w:w="9104" w:type="dxa"/>
            <w:shd w:val="clear" w:color="auto" w:fill="D9D9D9"/>
          </w:tcPr>
          <w:p w14:paraId="248F64BF" w14:textId="77777777" w:rsidR="00C37715" w:rsidRPr="00650D6C" w:rsidRDefault="00747CEE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E2CDFC0" w14:textId="77777777" w:rsidR="00334A77" w:rsidRDefault="00747CE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A90AECE" w14:textId="77777777" w:rsidR="0044648E" w:rsidRDefault="008C60E1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B8ED773" w14:textId="77777777" w:rsidR="0044648E" w:rsidRDefault="0044648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1EC1C9D" w14:textId="77777777" w:rsidR="0044648E" w:rsidRPr="004175AB" w:rsidRDefault="0044648E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A127199" w14:textId="77777777" w:rsidR="00C62F57" w:rsidRDefault="0044648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0C5C57F6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F680F8C" w14:textId="77777777" w:rsidTr="00CD4DD1">
        <w:tc>
          <w:tcPr>
            <w:tcW w:w="9104" w:type="dxa"/>
            <w:shd w:val="clear" w:color="auto" w:fill="D9D9D9"/>
          </w:tcPr>
          <w:p w14:paraId="109CEE21" w14:textId="77777777" w:rsidR="00BE6F04" w:rsidRPr="00650D6C" w:rsidRDefault="00E426EB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6296A78" w14:textId="77777777" w:rsidR="00FE4E2B" w:rsidRDefault="008C60E1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1A00B43" w14:textId="77777777" w:rsidR="00EF2587" w:rsidRPr="00E426EB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35CCC8F" w14:textId="77777777" w:rsidTr="00847232">
        <w:tc>
          <w:tcPr>
            <w:tcW w:w="9104" w:type="dxa"/>
            <w:shd w:val="clear" w:color="auto" w:fill="D9D9D9"/>
          </w:tcPr>
          <w:p w14:paraId="7DE633C3" w14:textId="77777777" w:rsidR="00E426EB" w:rsidRPr="00650D6C" w:rsidRDefault="00E426EB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A204239" w14:textId="77777777" w:rsidR="00E426EB" w:rsidRPr="0012157F" w:rsidRDefault="00E426EB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9947FE" w14:textId="77777777" w:rsidR="00E426EB" w:rsidRPr="00E426EB" w:rsidRDefault="00E426E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D6BB976" w14:textId="77777777" w:rsidR="00E426EB" w:rsidRPr="00E426EB" w:rsidRDefault="00E426EB" w:rsidP="00EF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A3B5" w14:textId="77777777" w:rsidR="00E426EB" w:rsidRPr="00FF0EBB" w:rsidRDefault="00E426EB" w:rsidP="00EF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1B3274E" w14:textId="77777777" w:rsidR="00E426EB" w:rsidRPr="00E426EB" w:rsidRDefault="00E426EB" w:rsidP="00EF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F798ED" w14:textId="77777777" w:rsidR="00E426EB" w:rsidRPr="00FF0EBB" w:rsidRDefault="00E426EB" w:rsidP="00EF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B2A1C6" w14:textId="77777777" w:rsidR="0012157F" w:rsidRDefault="0012157F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F5156D" w14:textId="77777777" w:rsidR="008C60E1" w:rsidRPr="0012157F" w:rsidRDefault="008C60E1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43D109" w14:textId="77777777" w:rsidR="00524951" w:rsidRDefault="00FE4E2B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B72954" w14:textId="77777777" w:rsidR="00524951" w:rsidRDefault="00524951" w:rsidP="00EF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EB933EF" w14:textId="77777777" w:rsidR="00FE4E2B" w:rsidRPr="0012157F" w:rsidRDefault="00524951" w:rsidP="00EF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20A4F6A" w14:textId="77777777" w:rsidR="00484F88" w:rsidRPr="0012157F" w:rsidRDefault="008C60E1" w:rsidP="00EF2587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726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AC8E34" w14:textId="77777777" w:rsidR="0072619B" w:rsidRDefault="0072619B" w:rsidP="0038231F">
      <w:pPr>
        <w:spacing w:after="0" w:line="240" w:lineRule="auto"/>
      </w:pPr>
      <w:r>
        <w:separator/>
      </w:r>
    </w:p>
  </w:endnote>
  <w:endnote w:type="continuationSeparator" w:id="0">
    <w:p w14:paraId="45FC0481" w14:textId="77777777" w:rsidR="0072619B" w:rsidRDefault="007261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559F5" w14:textId="77777777" w:rsidR="00404B2B" w:rsidRDefault="00404B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0C6C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0A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0A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7C45DD4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09C5F" w14:textId="77777777" w:rsidR="00404B2B" w:rsidRDefault="00404B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F3528C" w14:textId="77777777" w:rsidR="0072619B" w:rsidRDefault="0072619B" w:rsidP="0038231F">
      <w:pPr>
        <w:spacing w:after="0" w:line="240" w:lineRule="auto"/>
      </w:pPr>
      <w:r>
        <w:separator/>
      </w:r>
    </w:p>
  </w:footnote>
  <w:footnote w:type="continuationSeparator" w:id="0">
    <w:p w14:paraId="2B3DC73A" w14:textId="77777777" w:rsidR="0072619B" w:rsidRDefault="0072619B" w:rsidP="0038231F">
      <w:pPr>
        <w:spacing w:after="0" w:line="240" w:lineRule="auto"/>
      </w:pPr>
      <w:r>
        <w:continuationSeparator/>
      </w:r>
    </w:p>
  </w:footnote>
  <w:footnote w:id="1">
    <w:p w14:paraId="06C99FC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003DD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F441F4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371B6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C669E8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7DD39E0" w14:textId="77777777" w:rsidR="0032618A" w:rsidRDefault="0032618A" w:rsidP="0032618A">
      <w:pPr>
        <w:pStyle w:val="Tekstprzypisudolnego"/>
      </w:pPr>
    </w:p>
  </w:footnote>
  <w:footnote w:id="2">
    <w:p w14:paraId="6D02181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643DA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9CC70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8BBE8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6E0ED2" w14:textId="77777777" w:rsidR="00404B2B" w:rsidRDefault="00404B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DABBC" w14:textId="77777777" w:rsidR="00404B2B" w:rsidRDefault="00404B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4A4F40" w14:textId="77777777" w:rsidR="00404B2B" w:rsidRDefault="00404B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19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7D54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3A5B"/>
    <w:rsid w:val="002C1C7B"/>
    <w:rsid w:val="002C4137"/>
    <w:rsid w:val="002C4948"/>
    <w:rsid w:val="002D17CE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4B2B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42BE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1FC2"/>
    <w:rsid w:val="006A3A1F"/>
    <w:rsid w:val="006A52B6"/>
    <w:rsid w:val="006B53D6"/>
    <w:rsid w:val="006E65E8"/>
    <w:rsid w:val="006F0034"/>
    <w:rsid w:val="006F3D32"/>
    <w:rsid w:val="00710937"/>
    <w:rsid w:val="007118F0"/>
    <w:rsid w:val="00721D87"/>
    <w:rsid w:val="0072560B"/>
    <w:rsid w:val="0072619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4D51"/>
    <w:rsid w:val="00B050CF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0AEF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258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D5D09"/>
  <w15:docId w15:val="{B31623EF-20A8-4764-A96C-D77A54633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91968-72D6-4F82-B7FD-955307880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932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7</cp:revision>
  <cp:lastPrinted>2016-07-26T10:32:00Z</cp:lastPrinted>
  <dcterms:created xsi:type="dcterms:W3CDTF">2024-03-13T09:26:00Z</dcterms:created>
  <dcterms:modified xsi:type="dcterms:W3CDTF">2026-09-21T09:02:00Z</dcterms:modified>
</cp:coreProperties>
</file>