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492C2" w14:textId="26CFF57E" w:rsidR="00B95C96" w:rsidRPr="00A90D0E" w:rsidRDefault="002B6AD7" w:rsidP="002B6AD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4EE010" w14:textId="77777777" w:rsidR="00B95C96" w:rsidRPr="0012157F" w:rsidRDefault="00B95C96" w:rsidP="002B6A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9F69981" w14:textId="177B2D54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SZPITAL WOJEWÓDZKI W POZNANIU</w:t>
      </w:r>
    </w:p>
    <w:p w14:paraId="346BE5F2" w14:textId="71AC9F43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A6146F6" w14:textId="212B2E02" w:rsidR="00B95C96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Poznań</w:t>
      </w:r>
    </w:p>
    <w:p w14:paraId="70EC213B" w14:textId="77777777" w:rsidR="00B95C96" w:rsidRDefault="00B95C96" w:rsidP="002B6AD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C3DAC8" w14:textId="77777777" w:rsidR="00B95C96" w:rsidRPr="00ED79A4" w:rsidRDefault="00B95C96" w:rsidP="002B6AD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DACF85B" w14:textId="77777777" w:rsidR="00B95C96" w:rsidRDefault="00B95C96" w:rsidP="002B6AD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0B875A0" w14:textId="77777777" w:rsidTr="006C3667">
        <w:tc>
          <w:tcPr>
            <w:tcW w:w="2800" w:type="dxa"/>
          </w:tcPr>
          <w:p w14:paraId="7FC0A2C1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30D54E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73C94F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EA97A" w14:textId="77777777" w:rsidR="00B95C96" w:rsidRPr="00A2540E" w:rsidRDefault="00B95C96" w:rsidP="002B6AD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531E73BF" w14:textId="77777777" w:rsidTr="006C3667">
        <w:tc>
          <w:tcPr>
            <w:tcW w:w="2800" w:type="dxa"/>
          </w:tcPr>
          <w:p w14:paraId="7F855FD3" w14:textId="77777777" w:rsidR="00B95C96" w:rsidRPr="00A2540E" w:rsidRDefault="00B95C96" w:rsidP="002B6AD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ABA26A7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699808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FA29B1" w14:textId="77777777" w:rsidR="00B95C96" w:rsidRPr="00A2540E" w:rsidRDefault="00B95C96" w:rsidP="002B6AD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4B3762" w14:textId="77777777" w:rsidR="00484F88" w:rsidRPr="00B95C96" w:rsidRDefault="00484F88" w:rsidP="002B6AD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0CC8" w:rsidRPr="0012157F" w14:paraId="2B6991EC" w14:textId="77777777" w:rsidTr="00C27047">
        <w:tc>
          <w:tcPr>
            <w:tcW w:w="9104" w:type="dxa"/>
            <w:shd w:val="clear" w:color="auto" w:fill="D9D9D9"/>
          </w:tcPr>
          <w:p w14:paraId="5BB728EC" w14:textId="77777777" w:rsidR="00790CC8" w:rsidRPr="0012157F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A9C652" w14:textId="54BB9B5F" w:rsidR="00790CC8" w:rsidRPr="00094F76" w:rsidRDefault="00790CC8" w:rsidP="002B6A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0C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29F070" w14:textId="77777777" w:rsidR="00790CC8" w:rsidRPr="0017574D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BF9B874" w14:textId="77777777" w:rsidR="00790CC8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62603B8" w14:textId="77777777" w:rsidR="00790CC8" w:rsidRPr="002C3302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0B4A33D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72CC2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C4ECE4C" w14:textId="77777777" w:rsidTr="006C3667">
        <w:tc>
          <w:tcPr>
            <w:tcW w:w="2269" w:type="dxa"/>
          </w:tcPr>
          <w:p w14:paraId="5BACE0E5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3CA9E7" w14:textId="1AF30BE5" w:rsidR="005311E3" w:rsidRPr="00A2540E" w:rsidRDefault="008B69B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69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Zestawy odczynnikowe i dzierżawa analizatora do ilościowego oznaczania białek specyficznych metodą nefelometryczną lub </w:t>
            </w:r>
            <w:proofErr w:type="spellStart"/>
            <w:r w:rsidRPr="008B69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turbidymetryczną</w:t>
            </w:r>
            <w:proofErr w:type="spellEnd"/>
          </w:p>
        </w:tc>
      </w:tr>
      <w:tr w:rsidR="00790CC8" w:rsidRPr="00A2540E" w14:paraId="2DD659DB" w14:textId="77777777" w:rsidTr="00C27047">
        <w:tc>
          <w:tcPr>
            <w:tcW w:w="2269" w:type="dxa"/>
          </w:tcPr>
          <w:p w14:paraId="4224C74F" w14:textId="77777777" w:rsidR="00790CC8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FF07AE" w14:textId="6A1E2F19" w:rsidR="00790CC8" w:rsidRPr="00A2540E" w:rsidRDefault="00790CC8" w:rsidP="008B69B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8B69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74/2026</w:t>
            </w:r>
          </w:p>
        </w:tc>
      </w:tr>
    </w:tbl>
    <w:p w14:paraId="418638DD" w14:textId="77777777" w:rsidR="00B95C96" w:rsidRPr="00FA3E7B" w:rsidRDefault="00B95C96" w:rsidP="002B6AD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405BAA" w14:textId="1E22F29A" w:rsidR="004115BC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90CC8" w:rsidRPr="00790CC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1095962" w14:textId="77777777" w:rsidR="002A4E3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B6C928" w14:textId="77777777" w:rsidR="00602087" w:rsidRDefault="00886689" w:rsidP="002B6AD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5500B74" w14:textId="77777777" w:rsidR="00697361" w:rsidRDefault="00602087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D427CD" w14:textId="77777777" w:rsidR="00697361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07A1F7" w14:textId="77777777" w:rsidR="001B16D9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E4C39CA" w14:textId="50E65BC1" w:rsidR="00023477" w:rsidRPr="008D05ED" w:rsidRDefault="00023477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D51C6F5" w14:textId="77777777" w:rsidR="004115B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54A9744" w14:textId="77777777" w:rsidR="00743884" w:rsidRDefault="00743884" w:rsidP="002B6AD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99A0C0E" w14:textId="392DB361" w:rsidR="00790CC8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5CD54C5" w14:textId="3B838C04" w:rsidR="00C90B4D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139E1AF" w14:textId="77777777" w:rsidR="000B3481" w:rsidRDefault="000B3481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93C16D" w14:textId="77777777" w:rsidR="000B3481" w:rsidRPr="00743884" w:rsidRDefault="000B3481" w:rsidP="002B6AD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705E0B" w14:textId="77777777" w:rsidR="00C62F57" w:rsidRDefault="00992BD8" w:rsidP="002B6AD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D4B7F8" w14:textId="77777777" w:rsidR="00FA3E7B" w:rsidRDefault="00FA3E7B" w:rsidP="002B6AD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3A27531" w14:textId="77777777" w:rsidR="00FE4E2B" w:rsidRDefault="00E426EB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BFA8801" w14:textId="77777777" w:rsidTr="006C3667">
        <w:tc>
          <w:tcPr>
            <w:tcW w:w="2660" w:type="dxa"/>
          </w:tcPr>
          <w:p w14:paraId="1A76B950" w14:textId="77777777" w:rsidR="00B95C96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01B3B7" w14:textId="77777777" w:rsidR="008B69B6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5840F6" w14:textId="77777777" w:rsidR="008B69B6" w:rsidRPr="00ED79A4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FE3BD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C0B3E9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C2BADA" w14:textId="77777777" w:rsidR="00B95C96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C0C9CD" w14:textId="77777777" w:rsidR="008B69B6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0A8C4B" w14:textId="77777777" w:rsidR="008B69B6" w:rsidRPr="00ED79A4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87026E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750982" w14:textId="71202911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0C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408F04" w14:textId="77777777" w:rsidR="00484F88" w:rsidRPr="0012157F" w:rsidRDefault="00484F88" w:rsidP="002B6AD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CDE40" w14:textId="77777777" w:rsidR="005214B5" w:rsidRDefault="005214B5" w:rsidP="0038231F">
      <w:pPr>
        <w:spacing w:after="0" w:line="240" w:lineRule="auto"/>
      </w:pPr>
      <w:r>
        <w:separator/>
      </w:r>
    </w:p>
  </w:endnote>
  <w:endnote w:type="continuationSeparator" w:id="0">
    <w:p w14:paraId="4BB2E48C" w14:textId="77777777" w:rsidR="005214B5" w:rsidRDefault="005214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960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69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69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24210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17144" w14:textId="77777777" w:rsidR="005214B5" w:rsidRDefault="005214B5" w:rsidP="0038231F">
      <w:pPr>
        <w:spacing w:after="0" w:line="240" w:lineRule="auto"/>
      </w:pPr>
      <w:r>
        <w:separator/>
      </w:r>
    </w:p>
  </w:footnote>
  <w:footnote w:type="continuationSeparator" w:id="0">
    <w:p w14:paraId="675D4573" w14:textId="77777777" w:rsidR="005214B5" w:rsidRDefault="005214B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6AD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14B5"/>
    <w:rsid w:val="00524951"/>
    <w:rsid w:val="005311E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8C4"/>
    <w:rsid w:val="006A3A1F"/>
    <w:rsid w:val="006A52B6"/>
    <w:rsid w:val="006B53D6"/>
    <w:rsid w:val="006C1AFE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CC8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69B6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292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78B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902B6"/>
  <w15:docId w15:val="{5680B9DF-673D-4A45-B894-F1A0E7D7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4D69E-22E8-4C8D-BE70-7337D002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5</cp:revision>
  <cp:lastPrinted>2016-07-26T10:32:00Z</cp:lastPrinted>
  <dcterms:created xsi:type="dcterms:W3CDTF">2026-03-18T09:04:00Z</dcterms:created>
  <dcterms:modified xsi:type="dcterms:W3CDTF">2026-09-21T09:07:00Z</dcterms:modified>
</cp:coreProperties>
</file>