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006483" w14:textId="2A62C089" w:rsidR="00D62E6E" w:rsidRDefault="000118B4" w:rsidP="000118B4">
      <w:pPr>
        <w:keepNext/>
        <w:spacing w:after="0" w:line="24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sz w:val="24"/>
          <w:szCs w:val="20"/>
          <w:lang w:eastAsia="pl-PL"/>
        </w:rPr>
        <w:t>z</w:t>
      </w:r>
      <w:r w:rsidR="00D62E6E"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ałącznik nr </w:t>
      </w:r>
      <w:r w:rsidR="003552B7">
        <w:rPr>
          <w:rFonts w:ascii="Arial" w:eastAsia="Times New Roman" w:hAnsi="Arial" w:cs="Arial"/>
          <w:bCs/>
          <w:sz w:val="24"/>
          <w:szCs w:val="20"/>
          <w:lang w:eastAsia="pl-PL"/>
        </w:rPr>
        <w:t>8</w:t>
      </w:r>
      <w:r w:rsidR="00D62E6E"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14:paraId="156FEC49" w14:textId="77777777" w:rsidR="000118B4" w:rsidRPr="00D62E6E" w:rsidRDefault="000118B4" w:rsidP="000118B4">
      <w:pPr>
        <w:keepNext/>
        <w:spacing w:after="0" w:line="24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1D01739A" w14:textId="77777777" w:rsidTr="00D62E6E">
        <w:tc>
          <w:tcPr>
            <w:tcW w:w="2800" w:type="dxa"/>
          </w:tcPr>
          <w:p w14:paraId="531CCE3B" w14:textId="77777777" w:rsidR="00D62E6E" w:rsidRPr="00D62E6E" w:rsidRDefault="00D62E6E" w:rsidP="000118B4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132082B4" w14:textId="77777777" w:rsidR="00D62E6E" w:rsidRPr="00D62E6E" w:rsidRDefault="00D62E6E" w:rsidP="000118B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14301FD" w14:textId="77777777" w:rsidR="00D62E6E" w:rsidRPr="00D62E6E" w:rsidRDefault="00D62E6E" w:rsidP="000118B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2B03581" w14:textId="77777777" w:rsidR="00D62E6E" w:rsidRPr="00D62E6E" w:rsidRDefault="00D62E6E" w:rsidP="000118B4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14:paraId="1AD625C8" w14:textId="77777777" w:rsidTr="00D62E6E">
        <w:tc>
          <w:tcPr>
            <w:tcW w:w="2800" w:type="dxa"/>
          </w:tcPr>
          <w:p w14:paraId="5BBC9756" w14:textId="77777777" w:rsidR="00D62E6E" w:rsidRPr="00D62E6E" w:rsidRDefault="00D62E6E" w:rsidP="000118B4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6D06A784" w14:textId="77777777" w:rsidR="00D62E6E" w:rsidRPr="00D62E6E" w:rsidRDefault="00D62E6E" w:rsidP="000118B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35554A9" w14:textId="77777777" w:rsidR="00D62E6E" w:rsidRPr="00D62E6E" w:rsidRDefault="00D62E6E" w:rsidP="000118B4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B9DABD6" w14:textId="77777777" w:rsidR="00D62E6E" w:rsidRPr="00D62E6E" w:rsidRDefault="00D62E6E" w:rsidP="000118B4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4743902" w14:textId="77777777" w:rsidR="00BC121E" w:rsidRDefault="00BC121E" w:rsidP="000118B4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p w14:paraId="019B6E58" w14:textId="77777777" w:rsidR="000118B4" w:rsidRPr="00D62E6E" w:rsidRDefault="000118B4" w:rsidP="000118B4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D4AF8" w:rsidRPr="00C14101" w14:paraId="49585AF1" w14:textId="77777777" w:rsidTr="00D21DD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480036C" w14:textId="77777777" w:rsidR="00AD4AF8" w:rsidRPr="00C14101" w:rsidRDefault="00AD4AF8" w:rsidP="000118B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1E1022A0" w14:textId="5F626F8E" w:rsidR="00AD4AF8" w:rsidRPr="00C14101" w:rsidRDefault="00AD4AF8" w:rsidP="000118B4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AD4AF8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AD4AF8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AD4AF8">
              <w:rPr>
                <w:rFonts w:ascii="Arial" w:eastAsia="Times New Roman" w:hAnsi="Arial" w:cs="Arial"/>
                <w:lang w:eastAsia="pl-PL"/>
              </w:rPr>
              <w:t xml:space="preserve">. Dz. U. z 2024 r. poz. 1320 z </w:t>
            </w:r>
            <w:proofErr w:type="spellStart"/>
            <w:r w:rsidRPr="00AD4AF8">
              <w:rPr>
                <w:rFonts w:ascii="Arial" w:eastAsia="Times New Roman" w:hAnsi="Arial" w:cs="Arial"/>
                <w:lang w:eastAsia="pl-PL"/>
              </w:rPr>
              <w:t>późn</w:t>
            </w:r>
            <w:proofErr w:type="spellEnd"/>
            <w:r w:rsidRPr="00AD4AF8">
              <w:rPr>
                <w:rFonts w:ascii="Arial" w:eastAsia="Times New Roman" w:hAnsi="Arial" w:cs="Arial"/>
                <w:lang w:eastAsia="pl-PL"/>
              </w:rPr>
              <w:t>.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6C0D062D" w14:textId="77777777" w:rsidR="00AD4AF8" w:rsidRPr="00C14101" w:rsidRDefault="00AD4AF8" w:rsidP="000118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AB2D313" w14:textId="77777777" w:rsidR="00AD4AF8" w:rsidRPr="00C14101" w:rsidRDefault="00AD4AF8" w:rsidP="000118B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BB651E3" w14:textId="77777777" w:rsidR="000118B4" w:rsidRDefault="00AD4AF8" w:rsidP="000118B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27A6BA07" w14:textId="13BE6F08" w:rsidR="00BC121E" w:rsidRPr="00C14101" w:rsidRDefault="00C93F0A" w:rsidP="000118B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3377DF22" w14:textId="77777777" w:rsidTr="00D62E6E">
        <w:tc>
          <w:tcPr>
            <w:tcW w:w="2269" w:type="dxa"/>
          </w:tcPr>
          <w:p w14:paraId="423B5697" w14:textId="77777777" w:rsidR="00D62E6E" w:rsidRPr="00D62E6E" w:rsidRDefault="00D62E6E" w:rsidP="000118B4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975B399" w14:textId="576F292E" w:rsidR="00D62E6E" w:rsidRPr="00D62E6E" w:rsidRDefault="003552B7" w:rsidP="000118B4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552B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Zestawy odczynnikowe i dzierżawa analizatora do ilościowego oznaczania białek specyficznych metodą nefelometryczną lub </w:t>
            </w:r>
            <w:proofErr w:type="spellStart"/>
            <w:r w:rsidRPr="003552B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turbidymetryczną</w:t>
            </w:r>
            <w:bookmarkStart w:id="0" w:name="_GoBack"/>
            <w:bookmarkEnd w:id="0"/>
            <w:proofErr w:type="spellEnd"/>
          </w:p>
        </w:tc>
      </w:tr>
      <w:tr w:rsidR="00AD4AF8" w:rsidRPr="00D62E6E" w14:paraId="5F794D33" w14:textId="77777777" w:rsidTr="00D21DD8">
        <w:tc>
          <w:tcPr>
            <w:tcW w:w="2269" w:type="dxa"/>
          </w:tcPr>
          <w:p w14:paraId="555F9D7B" w14:textId="77777777" w:rsidR="00AD4AF8" w:rsidRPr="00D62E6E" w:rsidRDefault="00AD4AF8" w:rsidP="000118B4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00997FF" w14:textId="56331A8A" w:rsidR="00AD4AF8" w:rsidRDefault="00AD4AF8" w:rsidP="000118B4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D4AF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</w:t>
            </w:r>
            <w:r w:rsidR="0008412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7</w:t>
            </w:r>
            <w:r w:rsidR="003552B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4</w:t>
            </w:r>
            <w:r w:rsidRPr="00AD4AF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/2026</w:t>
            </w:r>
          </w:p>
          <w:p w14:paraId="502967A0" w14:textId="58F4F4F3" w:rsidR="000118B4" w:rsidRPr="00D62E6E" w:rsidRDefault="000118B4" w:rsidP="000118B4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</w:tc>
      </w:tr>
    </w:tbl>
    <w:p w14:paraId="49658490" w14:textId="5D1503DD" w:rsidR="00BC121E" w:rsidRDefault="00AD4AF8" w:rsidP="000118B4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AD4AF8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72385743" w14:textId="77777777" w:rsidR="000118B4" w:rsidRDefault="000118B4" w:rsidP="000118B4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569B55DD" w14:textId="77777777" w:rsidR="00BC121E" w:rsidRPr="00C14101" w:rsidRDefault="00A64FCF" w:rsidP="000118B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2039D90D" w14:textId="77777777" w:rsidR="00BF69A4" w:rsidRPr="00C14101" w:rsidRDefault="00BF69A4" w:rsidP="000118B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2764"/>
        <w:gridCol w:w="5482"/>
      </w:tblGrid>
      <w:tr w:rsidR="00BC121E" w:rsidRPr="00C14101" w14:paraId="63499A74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8926D" w14:textId="77777777" w:rsidR="00BC121E" w:rsidRPr="00C14101" w:rsidRDefault="00BC121E" w:rsidP="000118B4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63D1D" w14:textId="77777777" w:rsidR="00BC121E" w:rsidRPr="00C14101" w:rsidRDefault="00BC121E" w:rsidP="000118B4">
            <w:pPr>
              <w:widowControl w:val="0"/>
              <w:adjustRightInd w:val="0"/>
              <w:spacing w:after="0" w:line="24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32906" w14:textId="77777777" w:rsidR="00BC121E" w:rsidRPr="00C14101" w:rsidRDefault="00BC121E" w:rsidP="000118B4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45626BC0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734BA" w14:textId="77777777" w:rsidR="00BC121E" w:rsidRPr="00C14101" w:rsidRDefault="00BC121E" w:rsidP="000118B4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E7C38" w14:textId="77777777" w:rsidR="00BC121E" w:rsidRPr="00C14101" w:rsidRDefault="00BC121E" w:rsidP="000118B4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0301C" w14:textId="77777777" w:rsidR="00BC121E" w:rsidRPr="00C14101" w:rsidRDefault="00BC121E" w:rsidP="000118B4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112A3314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C8CD3" w14:textId="77777777" w:rsidR="00BC121E" w:rsidRPr="00C14101" w:rsidRDefault="00BC121E" w:rsidP="000118B4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35FF5" w14:textId="77777777" w:rsidR="00BC121E" w:rsidRPr="00C14101" w:rsidRDefault="00BC121E" w:rsidP="000118B4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503A9" w14:textId="77777777" w:rsidR="00BC121E" w:rsidRPr="00C14101" w:rsidRDefault="00BC121E" w:rsidP="000118B4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AF64116" w14:textId="77777777" w:rsidR="00BC121E" w:rsidRPr="00C14101" w:rsidRDefault="00BC121E" w:rsidP="000118B4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742BB305" w14:textId="77777777" w:rsidR="00BC121E" w:rsidRDefault="00BC121E" w:rsidP="000118B4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4B7FB257" w14:textId="77777777" w:rsidR="00067B62" w:rsidRDefault="00067B62" w:rsidP="000118B4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7CE98041" w14:textId="77777777" w:rsidR="00CF03EF" w:rsidRDefault="00CF03EF" w:rsidP="000118B4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6F6CACCC" w14:textId="77777777" w:rsidR="000118B4" w:rsidRPr="00067B62" w:rsidRDefault="000118B4" w:rsidP="000118B4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</w:p>
    <w:p w14:paraId="24EA36D9" w14:textId="77777777" w:rsidR="00067B62" w:rsidRPr="00C14101" w:rsidRDefault="00067B62" w:rsidP="000118B4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3D326D03" w14:textId="77777777" w:rsidTr="00620E37">
        <w:tc>
          <w:tcPr>
            <w:tcW w:w="2660" w:type="dxa"/>
          </w:tcPr>
          <w:p w14:paraId="4846F8C6" w14:textId="77777777" w:rsidR="00BC121E" w:rsidRPr="00D62E6E" w:rsidRDefault="00BC121E" w:rsidP="000118B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5C2AAE1" w14:textId="77777777" w:rsidR="00BC121E" w:rsidRPr="002D1740" w:rsidRDefault="00D62E6E" w:rsidP="000118B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7822699A" w14:textId="77777777" w:rsidR="00BC121E" w:rsidRPr="00844A96" w:rsidRDefault="00844A96" w:rsidP="000118B4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5B3A406A" w14:textId="77777777" w:rsidR="00BC121E" w:rsidRPr="00D62E6E" w:rsidRDefault="00BC121E" w:rsidP="000118B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4C60BEE" w14:textId="77777777" w:rsidR="00BC121E" w:rsidRPr="00C14101" w:rsidRDefault="00BC121E" w:rsidP="000118B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CC4991B" w14:textId="184313FC" w:rsidR="00BC121E" w:rsidRPr="00844A96" w:rsidRDefault="00844A96" w:rsidP="000118B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D4AF8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28CDB83" w14:textId="77777777" w:rsidR="00106AC7" w:rsidRPr="00BC121E" w:rsidRDefault="00106AC7" w:rsidP="000118B4">
      <w:pPr>
        <w:spacing w:after="0" w:line="240" w:lineRule="auto"/>
      </w:pPr>
    </w:p>
    <w:sectPr w:rsidR="00106AC7" w:rsidRPr="00BC121E" w:rsidSect="004B1027">
      <w:footerReference w:type="even" r:id="rId8"/>
      <w:footerReference w:type="default" r:id="rId9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305C67" w14:textId="77777777" w:rsidR="00C82551" w:rsidRDefault="00C82551">
      <w:r>
        <w:separator/>
      </w:r>
    </w:p>
  </w:endnote>
  <w:endnote w:type="continuationSeparator" w:id="0">
    <w:p w14:paraId="1A157055" w14:textId="77777777" w:rsidR="00C82551" w:rsidRDefault="00C82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676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C7C0E9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FEA6D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D532580" w14:textId="40BC37F3" w:rsidR="009A4CD3" w:rsidRDefault="000118B4" w:rsidP="00D62E6E">
    <w:pPr>
      <w:pStyle w:val="Stopka"/>
      <w:tabs>
        <w:tab w:val="clear" w:pos="4536"/>
      </w:tabs>
      <w:spacing w:after="60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57C1DBA" wp14:editId="4549F15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83688976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line w14:anchorId="6EFA6D7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D27D89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52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552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FAF310" w14:textId="77777777" w:rsidR="00C82551" w:rsidRDefault="00C82551">
      <w:r>
        <w:separator/>
      </w:r>
    </w:p>
  </w:footnote>
  <w:footnote w:type="continuationSeparator" w:id="0">
    <w:p w14:paraId="22F5CED2" w14:textId="77777777" w:rsidR="00C82551" w:rsidRDefault="00C825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832"/>
    <w:rsid w:val="0000184A"/>
    <w:rsid w:val="00007C1C"/>
    <w:rsid w:val="000118B4"/>
    <w:rsid w:val="00012997"/>
    <w:rsid w:val="000621A2"/>
    <w:rsid w:val="00067B62"/>
    <w:rsid w:val="000719DC"/>
    <w:rsid w:val="00075CEC"/>
    <w:rsid w:val="000807AB"/>
    <w:rsid w:val="00084126"/>
    <w:rsid w:val="000E0467"/>
    <w:rsid w:val="00106AC7"/>
    <w:rsid w:val="00111985"/>
    <w:rsid w:val="00147532"/>
    <w:rsid w:val="001614BA"/>
    <w:rsid w:val="001718C2"/>
    <w:rsid w:val="001E283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552B7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AD4AF8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82551"/>
    <w:rsid w:val="00C93F0A"/>
    <w:rsid w:val="00CB5AE6"/>
    <w:rsid w:val="00CB6204"/>
    <w:rsid w:val="00CC527A"/>
    <w:rsid w:val="00CF03EF"/>
    <w:rsid w:val="00D322A5"/>
    <w:rsid w:val="00D62E6E"/>
    <w:rsid w:val="00D74F94"/>
    <w:rsid w:val="00D96C6E"/>
    <w:rsid w:val="00DC32BA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193B32"/>
  <w15:chartTrackingRefBased/>
  <w15:docId w15:val="{F9A506F6-8F89-4B92-B674-40DCE4624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6BDF30-3726-4D38-8594-E5E7FD93A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205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5</cp:revision>
  <cp:lastPrinted>2010-01-07T09:39:00Z</cp:lastPrinted>
  <dcterms:created xsi:type="dcterms:W3CDTF">2026-02-13T12:25:00Z</dcterms:created>
  <dcterms:modified xsi:type="dcterms:W3CDTF">2026-09-21T09:00:00Z</dcterms:modified>
</cp:coreProperties>
</file>